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0F24" w:rsidRDefault="00720F24" w:rsidP="0000243B">
      <w:pPr>
        <w:rPr>
          <w:rFonts w:ascii="Tipograf-Regular" w:cs="Tipograf-Regular"/>
          <w:b/>
          <w:bCs/>
          <w:color w:val="929397"/>
          <w:sz w:val="50"/>
          <w:szCs w:val="50"/>
          <w:rtl/>
        </w:rPr>
      </w:pPr>
    </w:p>
    <w:p w:rsidR="0000243B" w:rsidRDefault="00720F24" w:rsidP="00817B1F">
      <w:r>
        <w:rPr>
          <w:rFonts w:ascii="Tipograf-Regular" w:cs="Tipograf-Regular" w:hint="cs"/>
          <w:b/>
          <w:bCs/>
          <w:color w:val="929397"/>
          <w:sz w:val="50"/>
          <w:szCs w:val="50"/>
          <w:rtl/>
        </w:rPr>
        <w:t>תקנון</w:t>
      </w:r>
      <w:r>
        <w:rPr>
          <w:rFonts w:ascii="Tipograf-Regular" w:cs="Tipograf-Regular"/>
          <w:b/>
          <w:bCs/>
          <w:color w:val="929397"/>
          <w:sz w:val="50"/>
          <w:szCs w:val="50"/>
        </w:rPr>
        <w:t xml:space="preserve"> </w:t>
      </w:r>
      <w:r>
        <w:rPr>
          <w:rFonts w:ascii="Tipograf-Regular" w:cs="Tipograf-Regular" w:hint="cs"/>
          <w:b/>
          <w:bCs/>
          <w:color w:val="929397"/>
          <w:sz w:val="50"/>
          <w:szCs w:val="50"/>
          <w:rtl/>
        </w:rPr>
        <w:t>היחידה</w:t>
      </w:r>
      <w:r>
        <w:rPr>
          <w:rFonts w:ascii="Tipograf-Regular" w:cs="Tipograf-Regular"/>
          <w:b/>
          <w:bCs/>
          <w:color w:val="929397"/>
          <w:sz w:val="50"/>
          <w:szCs w:val="50"/>
        </w:rPr>
        <w:t xml:space="preserve"> </w:t>
      </w:r>
      <w:r w:rsidR="00817B1F">
        <w:rPr>
          <w:rFonts w:ascii="Tipograf-Regular" w:cs="Tipograf-Regular" w:hint="cs"/>
          <w:b/>
          <w:bCs/>
          <w:color w:val="929397"/>
          <w:sz w:val="50"/>
          <w:szCs w:val="50"/>
          <w:rtl/>
        </w:rPr>
        <w:t>להכשרה מקצועית</w:t>
      </w: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color w:val="000000"/>
          <w:sz w:val="26"/>
          <w:szCs w:val="26"/>
        </w:rPr>
      </w:pPr>
      <w:r>
        <w:rPr>
          <w:rFonts w:ascii="Tipograf-Bold" w:cs="Tipograf-Bold" w:hint="cs"/>
          <w:b/>
          <w:bCs/>
          <w:color w:val="000000"/>
          <w:sz w:val="26"/>
          <w:szCs w:val="26"/>
          <w:rtl/>
        </w:rPr>
        <w:t>מבוא</w:t>
      </w: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בתקנון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זה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מפורטים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הנהלים</w:t>
      </w:r>
      <w:r>
        <w:rPr>
          <w:rFonts w:ascii="Tipograf-Regular" w:cs="Tipograf-Regular"/>
          <w:color w:val="000000"/>
          <w:sz w:val="20"/>
          <w:szCs w:val="20"/>
        </w:rPr>
        <w:t xml:space="preserve">,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הזכויות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והחובות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של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הלומדים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ביחידה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ללימודי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גבעת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ושינגטון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בתחום</w:t>
      </w: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הלימודי</w:t>
      </w:r>
      <w:r>
        <w:rPr>
          <w:rFonts w:ascii="Tipograf-Regular" w:cs="Tipograf-Regular"/>
          <w:color w:val="000000"/>
          <w:sz w:val="20"/>
          <w:szCs w:val="20"/>
        </w:rPr>
        <w:t xml:space="preserve">,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החברתי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והמנהלי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תקנון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זה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תקף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גם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בלימודי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היחידה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המתקיימים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מחוץ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לקמפוס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גבעת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ושינגטון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הרישום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לקורס</w:t>
      </w:r>
      <w:r>
        <w:rPr>
          <w:rFonts w:ascii="Tipograf-Regular" w:cs="Tipograf-Regular"/>
          <w:color w:val="000000"/>
          <w:sz w:val="20"/>
          <w:szCs w:val="20"/>
        </w:rPr>
        <w:t>/</w:t>
      </w:r>
      <w:r>
        <w:rPr>
          <w:rFonts w:ascii="Tipograf-Regular" w:cs="Tipograf-Regular" w:hint="cs"/>
          <w:color w:val="000000"/>
          <w:sz w:val="20"/>
          <w:szCs w:val="20"/>
          <w:rtl/>
        </w:rPr>
        <w:t>תוכנית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ביחידה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ללימודי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מהווה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הסכמת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המועמד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לקבלת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התקנון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ומחויבות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לקיימו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C2C2C" w:rsidRDefault="007C2C2C" w:rsidP="00720F24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color w:val="000000"/>
          <w:sz w:val="20"/>
          <w:szCs w:val="20"/>
          <w:highlight w:val="lightGray"/>
          <w:rtl/>
        </w:rPr>
      </w:pP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color w:val="000000"/>
          <w:sz w:val="20"/>
          <w:szCs w:val="20"/>
        </w:rPr>
      </w:pPr>
      <w:r w:rsidRPr="004D31CC">
        <w:rPr>
          <w:rFonts w:ascii="Tipograf-Bold" w:cs="Tipograf-Bold" w:hint="cs"/>
          <w:b/>
          <w:bCs/>
          <w:color w:val="000000"/>
          <w:sz w:val="20"/>
          <w:szCs w:val="20"/>
          <w:highlight w:val="lightGray"/>
          <w:rtl/>
        </w:rPr>
        <w:t>מעמד</w:t>
      </w:r>
      <w:r w:rsidRPr="004D31CC">
        <w:rPr>
          <w:rFonts w:ascii="Tipograf-Bold" w:cs="Tipograf-Bold"/>
          <w:b/>
          <w:bCs/>
          <w:color w:val="000000"/>
          <w:sz w:val="20"/>
          <w:szCs w:val="20"/>
          <w:highlight w:val="lightGray"/>
        </w:rPr>
        <w:t xml:space="preserve"> </w:t>
      </w:r>
      <w:r w:rsidRPr="004D31CC">
        <w:rPr>
          <w:rFonts w:ascii="Tipograf-Bold" w:cs="Tipograf-Bold" w:hint="cs"/>
          <w:b/>
          <w:bCs/>
          <w:color w:val="000000"/>
          <w:sz w:val="20"/>
          <w:szCs w:val="20"/>
          <w:highlight w:val="lightGray"/>
          <w:rtl/>
        </w:rPr>
        <w:t>הלומד</w:t>
      </w:r>
    </w:p>
    <w:p w:rsidR="00720F24" w:rsidRPr="004D31CC" w:rsidRDefault="00720F24" w:rsidP="004D31C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לומד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מן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המניין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הוא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לומד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שעבר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את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שלבי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הקבלה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שילם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את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שכר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הלימוד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ומסר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אישור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רפואי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כי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בריאותו</w:t>
      </w:r>
    </w:p>
    <w:p w:rsidR="00720F24" w:rsidRDefault="00720F24" w:rsidP="004D31CC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תקינה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וכי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הוא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רשאי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מבחינה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רפואית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להשתתף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בקורס</w:t>
      </w:r>
      <w:r>
        <w:rPr>
          <w:rFonts w:ascii="Tipograf-Regular" w:cs="Tipograf-Regular"/>
          <w:color w:val="000000"/>
          <w:sz w:val="20"/>
          <w:szCs w:val="20"/>
        </w:rPr>
        <w:t xml:space="preserve"> )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בקורסים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בהם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נדרש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אישור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זה</w:t>
      </w:r>
      <w:r w:rsidR="004D31CC">
        <w:rPr>
          <w:rFonts w:ascii="Tipograf-Regular" w:cs="Tipograf-Regular"/>
          <w:color w:val="000000"/>
          <w:sz w:val="20"/>
          <w:szCs w:val="20"/>
        </w:rPr>
        <w:t>(</w:t>
      </w:r>
      <w:r w:rsidR="004D31CC">
        <w:rPr>
          <w:rFonts w:ascii="Tipograf-Regular" w:cs="Tipograf-Regular" w:hint="cs"/>
          <w:color w:val="000000"/>
          <w:sz w:val="20"/>
          <w:szCs w:val="20"/>
          <w:rtl/>
        </w:rPr>
        <w:t>.</w:t>
      </w:r>
    </w:p>
    <w:p w:rsidR="00720F24" w:rsidRPr="004D31CC" w:rsidRDefault="004D31CC" w:rsidP="004D31C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ל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ומד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אשר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לא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ימלא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אחר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כל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דרישות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התקנון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לא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יוסמך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ולא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יקבל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4D31CC"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 w:rsidR="00720F24" w:rsidRPr="004D31CC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4D31CC" w:rsidRDefault="00720F24" w:rsidP="004D31C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לומד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המבקש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להפסיק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לימודיו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יודיע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כך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בכתב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ליחידה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ללימודי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.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במקרה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זה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יהיה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התלמיד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זכאי</w:t>
      </w:r>
    </w:p>
    <w:p w:rsidR="00720F24" w:rsidRDefault="00720F24" w:rsidP="004D31CC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לקבל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אישור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מביה</w:t>
      </w:r>
      <w:r>
        <w:rPr>
          <w:rFonts w:ascii="Tipograf-Regular" w:cs="Tipograf-Regular"/>
          <w:color w:val="000000"/>
          <w:sz w:val="20"/>
          <w:szCs w:val="20"/>
        </w:rPr>
        <w:t>"</w:t>
      </w:r>
      <w:r>
        <w:rPr>
          <w:rFonts w:ascii="Tipograf-Regular" w:cs="Tipograf-Regular" w:hint="cs"/>
          <w:color w:val="000000"/>
          <w:sz w:val="20"/>
          <w:szCs w:val="20"/>
          <w:rtl/>
        </w:rPr>
        <w:t>ס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הלימודים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שלמד</w:t>
      </w:r>
      <w:r>
        <w:rPr>
          <w:rFonts w:ascii="Tipograf-Regular" w:cs="Tipograf-Regular"/>
          <w:color w:val="000000"/>
          <w:sz w:val="20"/>
          <w:szCs w:val="20"/>
        </w:rPr>
        <w:t xml:space="preserve">,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נבחן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וקיבל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בהם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ציון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4D31CC" w:rsidRDefault="00720F24" w:rsidP="004D31C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הלימודים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והמבחנים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ביחידה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ללימודי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מתקיימים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בשפה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העברית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בלבד</w:t>
      </w:r>
      <w:r w:rsidRPr="004D31CC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4D31CC" w:rsidRDefault="00720F24" w:rsidP="004D31C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לומד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שהודיע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הפסקת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לימודיו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יחויב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בשכר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לימוד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בהתאם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לטבלה</w:t>
      </w:r>
      <w:r w:rsidRPr="004D31CC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color w:val="000000"/>
          <w:sz w:val="20"/>
          <w:szCs w:val="20"/>
          <w:rtl/>
        </w:rPr>
        <w:t>הבאה</w:t>
      </w:r>
      <w:r w:rsidRPr="004D31CC">
        <w:rPr>
          <w:rFonts w:ascii="Tipograf-Regular" w:cs="Tipograf-Regular"/>
          <w:color w:val="000000"/>
          <w:sz w:val="20"/>
          <w:szCs w:val="20"/>
        </w:rPr>
        <w:t>:</w:t>
      </w:r>
    </w:p>
    <w:p w:rsidR="00720F24" w:rsidRDefault="00720F24" w:rsidP="00720F2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FFFFFF"/>
          <w:sz w:val="20"/>
          <w:szCs w:val="20"/>
        </w:rPr>
      </w:pPr>
      <w:r>
        <w:rPr>
          <w:rFonts w:ascii="Tipograf-Regular" w:cs="Tipograf-Regular" w:hint="cs"/>
          <w:color w:val="FFFFFF"/>
          <w:sz w:val="20"/>
          <w:szCs w:val="20"/>
          <w:rtl/>
        </w:rPr>
        <w:t>מועד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ההודעה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על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ביטול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הרישום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גובה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החיוב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בגין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הביטול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אופן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הודעה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על</w:t>
      </w:r>
      <w:r>
        <w:rPr>
          <w:rFonts w:ascii="Tipograf-Regular" w:cs="Tipograf-Regular"/>
          <w:color w:val="FFFFFF"/>
          <w:sz w:val="20"/>
          <w:szCs w:val="20"/>
        </w:rPr>
        <w:t xml:space="preserve"> </w:t>
      </w:r>
      <w:r>
        <w:rPr>
          <w:rFonts w:ascii="Tipograf-Regular" w:cs="Tipograf-Regular" w:hint="cs"/>
          <w:color w:val="FFFFFF"/>
          <w:sz w:val="20"/>
          <w:szCs w:val="20"/>
          <w:rtl/>
        </w:rPr>
        <w:t>הביטול</w:t>
      </w:r>
    </w:p>
    <w:tbl>
      <w:tblPr>
        <w:tblStyle w:val="aa"/>
        <w:bidiVisual/>
        <w:tblW w:w="9083" w:type="dxa"/>
        <w:tblLook w:val="04A0" w:firstRow="1" w:lastRow="0" w:firstColumn="1" w:lastColumn="0" w:noHBand="0" w:noVBand="1"/>
      </w:tblPr>
      <w:tblGrid>
        <w:gridCol w:w="3129"/>
        <w:gridCol w:w="3310"/>
        <w:gridCol w:w="2644"/>
      </w:tblGrid>
      <w:tr w:rsidR="00F61DC7" w:rsidTr="00F61DC7">
        <w:tc>
          <w:tcPr>
            <w:tcW w:w="3129" w:type="dxa"/>
            <w:shd w:val="pct25" w:color="auto" w:fill="auto"/>
          </w:tcPr>
          <w:p w:rsidR="00F61DC7" w:rsidRP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b/>
                <w:bCs/>
                <w:color w:val="000000"/>
                <w:sz w:val="20"/>
                <w:szCs w:val="20"/>
                <w:rtl/>
              </w:rPr>
            </w:pPr>
            <w:r w:rsidRPr="00F61DC7">
              <w:rPr>
                <w:rFonts w:ascii="Tipograf-Regular" w:cs="Tipograf-Regular" w:hint="cs"/>
                <w:b/>
                <w:bCs/>
                <w:color w:val="000000"/>
                <w:sz w:val="20"/>
                <w:szCs w:val="20"/>
                <w:rtl/>
              </w:rPr>
              <w:t>מועד ההודעה על ביטול הרישום</w:t>
            </w:r>
          </w:p>
        </w:tc>
        <w:tc>
          <w:tcPr>
            <w:tcW w:w="3310" w:type="dxa"/>
            <w:shd w:val="pct25" w:color="auto" w:fill="auto"/>
          </w:tcPr>
          <w:p w:rsidR="00F61DC7" w:rsidRP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b/>
                <w:bCs/>
                <w:color w:val="000000"/>
                <w:sz w:val="20"/>
                <w:szCs w:val="20"/>
                <w:rtl/>
              </w:rPr>
            </w:pPr>
            <w:r w:rsidRPr="00F61DC7">
              <w:rPr>
                <w:rFonts w:ascii="Tipograf-Regular" w:cs="Tipograf-Regular" w:hint="cs"/>
                <w:b/>
                <w:bCs/>
                <w:color w:val="000000"/>
                <w:sz w:val="20"/>
                <w:szCs w:val="20"/>
                <w:rtl/>
              </w:rPr>
              <w:t>גובה החיוב בגין הביטול</w:t>
            </w:r>
          </w:p>
        </w:tc>
        <w:tc>
          <w:tcPr>
            <w:tcW w:w="2644" w:type="dxa"/>
            <w:shd w:val="pct25" w:color="auto" w:fill="auto"/>
          </w:tcPr>
          <w:p w:rsidR="00F61DC7" w:rsidRP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b/>
                <w:bCs/>
                <w:color w:val="000000"/>
                <w:sz w:val="20"/>
                <w:szCs w:val="20"/>
                <w:rtl/>
              </w:rPr>
            </w:pPr>
            <w:r w:rsidRPr="00F61DC7">
              <w:rPr>
                <w:rFonts w:ascii="Tipograf-Regular" w:cs="Tipograf-Regular" w:hint="cs"/>
                <w:b/>
                <w:bCs/>
                <w:color w:val="000000"/>
                <w:sz w:val="20"/>
                <w:szCs w:val="20"/>
                <w:rtl/>
              </w:rPr>
              <w:t>אופן ההודעה על הביטול</w:t>
            </w:r>
          </w:p>
        </w:tc>
      </w:tr>
      <w:tr w:rsidR="00F61DC7" w:rsidTr="00F61DC7">
        <w:tc>
          <w:tcPr>
            <w:tcW w:w="3129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חודש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עד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שבועיים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לפני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פתיחת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הקורס</w:t>
            </w:r>
          </w:p>
        </w:tc>
        <w:tc>
          <w:tcPr>
            <w:tcW w:w="3310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25%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משכר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הלימוד</w:t>
            </w:r>
          </w:p>
        </w:tc>
        <w:tc>
          <w:tcPr>
            <w:tcW w:w="2644" w:type="dxa"/>
            <w:vMerge w:val="restart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</w:rPr>
            </w:pP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מכתב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למזכירות היחידה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ללימודי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תעודה באמצעות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פקס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או בדואר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רק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בעת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קבלת המכתב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ייכנס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הביטול לתוקף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>.</w:t>
            </w:r>
          </w:p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</w:p>
        </w:tc>
      </w:tr>
      <w:tr w:rsidR="00F61DC7" w:rsidTr="00F61DC7">
        <w:tc>
          <w:tcPr>
            <w:tcW w:w="3129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שבועיים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עד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שבוע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לפני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פתיחת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הקורס</w:t>
            </w:r>
          </w:p>
        </w:tc>
        <w:tc>
          <w:tcPr>
            <w:tcW w:w="3310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50%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משכר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הלימוד</w:t>
            </w:r>
          </w:p>
        </w:tc>
        <w:tc>
          <w:tcPr>
            <w:tcW w:w="2644" w:type="dxa"/>
            <w:vMerge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</w:p>
        </w:tc>
      </w:tr>
      <w:tr w:rsidR="00F61DC7" w:rsidTr="00F61DC7">
        <w:tc>
          <w:tcPr>
            <w:tcW w:w="3129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במהלך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השבוע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שלפני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פתיחת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הקורס</w:t>
            </w:r>
          </w:p>
        </w:tc>
        <w:tc>
          <w:tcPr>
            <w:tcW w:w="3310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75%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משכר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הלימוד</w:t>
            </w:r>
          </w:p>
        </w:tc>
        <w:tc>
          <w:tcPr>
            <w:tcW w:w="2644" w:type="dxa"/>
            <w:vMerge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</w:p>
        </w:tc>
      </w:tr>
      <w:tr w:rsidR="00F61DC7" w:rsidTr="00F61DC7">
        <w:tc>
          <w:tcPr>
            <w:tcW w:w="3129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יום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פתיחת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הקורס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ואילך</w:t>
            </w:r>
          </w:p>
        </w:tc>
        <w:tc>
          <w:tcPr>
            <w:tcW w:w="3310" w:type="dxa"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100%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 xml:space="preserve"> משכר</w:t>
            </w:r>
            <w:r>
              <w:rPr>
                <w:rFonts w:ascii="Tipograf-Regular" w:cs="Tipograf-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pograf-Regular" w:cs="Tipograf-Regular" w:hint="cs"/>
                <w:color w:val="000000"/>
                <w:sz w:val="20"/>
                <w:szCs w:val="20"/>
                <w:rtl/>
              </w:rPr>
              <w:t>הלימוד</w:t>
            </w:r>
          </w:p>
        </w:tc>
        <w:tc>
          <w:tcPr>
            <w:tcW w:w="2644" w:type="dxa"/>
            <w:vMerge/>
          </w:tcPr>
          <w:p w:rsidR="00F61DC7" w:rsidRDefault="00F61DC7" w:rsidP="002F4DDC">
            <w:pPr>
              <w:autoSpaceDE w:val="0"/>
              <w:autoSpaceDN w:val="0"/>
              <w:adjustRightInd w:val="0"/>
              <w:spacing w:line="360" w:lineRule="auto"/>
              <w:rPr>
                <w:rFonts w:ascii="Tipograf-Regular" w:cs="Tipograf-Regular"/>
                <w:color w:val="000000"/>
                <w:sz w:val="20"/>
                <w:szCs w:val="20"/>
                <w:rtl/>
              </w:rPr>
            </w:pPr>
          </w:p>
        </w:tc>
      </w:tr>
    </w:tbl>
    <w:p w:rsidR="007C2C2C" w:rsidRDefault="007C2C2C" w:rsidP="00720F2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</w:p>
    <w:p w:rsidR="00720F24" w:rsidRDefault="00720F24" w:rsidP="00B97C6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נוהל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זה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תקף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אף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במקרה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בו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לא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מולאו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ידי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הלומד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ו</w:t>
      </w:r>
      <w:r>
        <w:rPr>
          <w:rFonts w:ascii="Tipograf-Regular" w:cs="Tipograf-Regular"/>
          <w:color w:val="000000"/>
          <w:sz w:val="20"/>
          <w:szCs w:val="20"/>
        </w:rPr>
        <w:t>/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או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הנרשם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כל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התנאים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המצוינים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לעיל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720F24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דמי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רישום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לא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מוחזרים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כלל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מלבד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מקרה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בו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נובעת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פתיחת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הקורס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מיוזמת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היחידה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ללימודי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 w:rsidRPr="001E54FA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720F24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פרטי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אשראי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שניתנו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עבור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דמי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רישום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ישמשו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גם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כאמצעי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לחיוב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שכר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לימוד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במידה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ולא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התקבל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אמצעי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תשלום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אחר</w:t>
      </w:r>
    </w:p>
    <w:p w:rsidR="00720F24" w:rsidRDefault="00720F24" w:rsidP="001E54FA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בתוך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שבועיים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פני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פתיחת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הקורס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720F24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חתימה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תקנון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תקפה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לכל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תקופת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הקורס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כולל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קורסים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רב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שנתיים</w:t>
      </w:r>
      <w:r w:rsidRPr="001E54FA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1E54FA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נ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והל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זה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תקף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גם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אם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הופסקו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לימודיו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של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הלומד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ידי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היחידה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ללימודי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="00720F24" w:rsidRPr="001E54FA">
        <w:rPr>
          <w:rFonts w:ascii="Tipograf-Regular" w:cs="Tipograf-Regular" w:hint="cs"/>
          <w:color w:val="000000"/>
          <w:sz w:val="20"/>
          <w:szCs w:val="20"/>
          <w:rtl/>
        </w:rPr>
        <w:t>תעודה</w:t>
      </w:r>
      <w:r w:rsidR="00720F24" w:rsidRPr="001E54FA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720F24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פתיחת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קורס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מותנית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במספר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מינימום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של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נרשמים</w:t>
      </w:r>
      <w:r w:rsidRPr="001E54FA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720F24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כל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נרשם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)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אשר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שילם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דמי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רישום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(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לקורסים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שאינם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דורשים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מבחני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כניסה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יהיה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בסטטוס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"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תלמיד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מן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המניין</w:t>
      </w:r>
      <w:r w:rsidRPr="001E54FA">
        <w:rPr>
          <w:rFonts w:ascii="Tipograf-Regular" w:cs="Tipograf-Regular"/>
          <w:color w:val="000000"/>
          <w:sz w:val="20"/>
          <w:szCs w:val="20"/>
        </w:rPr>
        <w:t>"</w:t>
      </w:r>
    </w:p>
    <w:p w:rsidR="00720F24" w:rsidRDefault="00720F24" w:rsidP="001E54FA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אלא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אם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כן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בקש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בכתב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אחרת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1E54FA" w:rsidRDefault="00720F24" w:rsidP="001E54F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בקורסים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בהם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נדרש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מבחן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כניסה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הנרשם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הופך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לתלמיד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מן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המניין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לאחר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קבלתו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באופן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אוטומטי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אלא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אם</w:t>
      </w:r>
      <w:r w:rsidRPr="001E54FA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1E54FA">
        <w:rPr>
          <w:rFonts w:ascii="Tipograf-Regular" w:cs="Tipograf-Regular" w:hint="cs"/>
          <w:color w:val="000000"/>
          <w:sz w:val="20"/>
          <w:szCs w:val="20"/>
          <w:rtl/>
        </w:rPr>
        <w:t>כן</w:t>
      </w:r>
    </w:p>
    <w:p w:rsidR="00720F24" w:rsidRDefault="00720F24" w:rsidP="001E54FA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בקש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בכתב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אחרת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1E54FA" w:rsidRDefault="001E54FA" w:rsidP="00720F24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color w:val="000000"/>
          <w:sz w:val="20"/>
          <w:szCs w:val="20"/>
          <w:rtl/>
        </w:rPr>
      </w:pPr>
    </w:p>
    <w:p w:rsidR="001E54FA" w:rsidRDefault="00720F24" w:rsidP="00B97C60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color w:val="000000"/>
          <w:sz w:val="20"/>
          <w:szCs w:val="20"/>
        </w:rPr>
      </w:pPr>
      <w:r w:rsidRPr="001E54FA">
        <w:rPr>
          <w:rFonts w:ascii="Tipograf-Bold" w:cs="Tipograf-Bold" w:hint="cs"/>
          <w:b/>
          <w:bCs/>
          <w:color w:val="000000"/>
          <w:sz w:val="20"/>
          <w:szCs w:val="20"/>
          <w:highlight w:val="lightGray"/>
          <w:rtl/>
        </w:rPr>
        <w:t>בחינות</w:t>
      </w:r>
      <w:r w:rsidRPr="001E54FA">
        <w:rPr>
          <w:rFonts w:ascii="Tipograf-Bold" w:cs="Tipograf-Bold"/>
          <w:b/>
          <w:bCs/>
          <w:color w:val="000000"/>
          <w:sz w:val="20"/>
          <w:szCs w:val="20"/>
          <w:highlight w:val="lightGray"/>
        </w:rPr>
        <w:t xml:space="preserve"> </w:t>
      </w:r>
      <w:r w:rsidRPr="001E54FA">
        <w:rPr>
          <w:rFonts w:ascii="Tipograf-Bold" w:cs="Tipograf-Bold" w:hint="cs"/>
          <w:b/>
          <w:bCs/>
          <w:color w:val="000000"/>
          <w:sz w:val="20"/>
          <w:szCs w:val="20"/>
          <w:highlight w:val="lightGray"/>
          <w:rtl/>
        </w:rPr>
        <w:t>וציונים</w:t>
      </w:r>
    </w:p>
    <w:p w:rsidR="00720F24" w:rsidRPr="006273C0" w:rsidRDefault="00720F24" w:rsidP="006273C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השתתפות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בבחינה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תאושר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רק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עם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הצגת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כרטיס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נבחן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שיקבל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כל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תלמיד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.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תלמיד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שלא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הסדיר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שכר</w:t>
      </w:r>
    </w:p>
    <w:p w:rsidR="00720F24" w:rsidRDefault="00720F24" w:rsidP="006273C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color w:val="000000"/>
          <w:sz w:val="20"/>
          <w:szCs w:val="20"/>
        </w:rPr>
      </w:pPr>
      <w:r>
        <w:rPr>
          <w:rFonts w:ascii="Tipograf-Regular" w:cs="Tipograf-Regular" w:hint="cs"/>
          <w:color w:val="000000"/>
          <w:sz w:val="20"/>
          <w:szCs w:val="20"/>
          <w:rtl/>
        </w:rPr>
        <w:t>הלימוד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לא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יהיה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רשאי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להשתתף</w:t>
      </w:r>
      <w:r>
        <w:rPr>
          <w:rFonts w:ascii="Tipograf-Regular" w:cs="Tipograf-Regular"/>
          <w:color w:val="000000"/>
          <w:sz w:val="20"/>
          <w:szCs w:val="20"/>
        </w:rPr>
        <w:t xml:space="preserve"> </w:t>
      </w:r>
      <w:r>
        <w:rPr>
          <w:rFonts w:ascii="Tipograf-Regular" w:cs="Tipograf-Regular" w:hint="cs"/>
          <w:color w:val="000000"/>
          <w:sz w:val="20"/>
          <w:szCs w:val="20"/>
          <w:rtl/>
        </w:rPr>
        <w:t>בבחינה</w:t>
      </w:r>
      <w:r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6273C0" w:rsidRDefault="00720F24" w:rsidP="006273C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ציון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עובר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בבחינה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עיונית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או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מעשית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הוא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65 .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אא</w:t>
      </w:r>
      <w:r w:rsidRPr="006273C0">
        <w:rPr>
          <w:rFonts w:ascii="Tipograf-Regular" w:cs="Tipograf-Regular"/>
          <w:color w:val="000000"/>
          <w:sz w:val="20"/>
          <w:szCs w:val="20"/>
        </w:rPr>
        <w:t>"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כ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נכתב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אחרת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בסילבוס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של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הקורס</w:t>
      </w:r>
      <w:r w:rsidRPr="006273C0">
        <w:rPr>
          <w:rFonts w:ascii="Tipograf-Regular" w:cs="Tipograf-Regular"/>
          <w:color w:val="000000"/>
          <w:sz w:val="20"/>
          <w:szCs w:val="20"/>
        </w:rPr>
        <w:t>.</w:t>
      </w:r>
    </w:p>
    <w:p w:rsidR="00720F24" w:rsidRPr="006273C0" w:rsidRDefault="00720F24" w:rsidP="006273C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חובה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על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כל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לומד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להשתתף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בכל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הבחינות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במועד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'.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לומד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שנכשל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במועד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'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זכאי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להשתתף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בבחינה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במועד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</w:t>
      </w:r>
      <w:r w:rsidRPr="006273C0">
        <w:rPr>
          <w:rFonts w:ascii="Tipograf-Regular" w:cs="Tipograf-Regular"/>
          <w:color w:val="000000"/>
          <w:sz w:val="20"/>
          <w:szCs w:val="20"/>
        </w:rPr>
        <w:t>'.</w:t>
      </w:r>
    </w:p>
    <w:p w:rsidR="00720F24" w:rsidRPr="006273C0" w:rsidRDefault="00720F24" w:rsidP="006273C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</w:rPr>
      </w:pP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במקרים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החריגים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המוכחים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הבאים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: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מחלה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מילואים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אירוע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משמח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או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אבל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משפחתי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,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אשר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בעטיים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לא</w:t>
      </w:r>
      <w:r w:rsidRPr="006273C0">
        <w:rPr>
          <w:rFonts w:ascii="Tipograf-Regular" w:cs="Tipograf-Regular"/>
          <w:color w:val="000000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color w:val="000000"/>
          <w:sz w:val="20"/>
          <w:szCs w:val="20"/>
          <w:rtl/>
        </w:rPr>
        <w:t>יוכל</w:t>
      </w:r>
    </w:p>
    <w:p w:rsidR="00CA18C1" w:rsidRDefault="00CA18C1" w:rsidP="006273C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להשתתף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בבחינה</w:t>
      </w:r>
      <w:r>
        <w:rPr>
          <w:rFonts w:ascii="Tipograf-Regular" w:cs="Tipograf-Regular"/>
          <w:sz w:val="20"/>
          <w:szCs w:val="20"/>
        </w:rPr>
        <w:t xml:space="preserve"> )</w:t>
      </w:r>
      <w:r>
        <w:rPr>
          <w:rFonts w:ascii="Tipograf-Regular" w:cs="Tipograf-Regular" w:hint="cs"/>
          <w:sz w:val="20"/>
          <w:szCs w:val="20"/>
          <w:rtl/>
        </w:rPr>
        <w:t>במועד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</w:t>
      </w:r>
      <w:r>
        <w:rPr>
          <w:rFonts w:ascii="Tipograf-Regular" w:cs="Tipograf-Regular"/>
          <w:sz w:val="20"/>
          <w:szCs w:val="20"/>
        </w:rPr>
        <w:t xml:space="preserve">' </w:t>
      </w:r>
      <w:r>
        <w:rPr>
          <w:rFonts w:ascii="Tipograf-Regular" w:cs="Tipograf-Regular" w:hint="cs"/>
          <w:sz w:val="20"/>
          <w:szCs w:val="20"/>
          <w:rtl/>
        </w:rPr>
        <w:t>ו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במועד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</w:t>
      </w:r>
      <w:r>
        <w:rPr>
          <w:rFonts w:ascii="Tipograf-Regular" w:cs="Tipograf-Regular"/>
          <w:sz w:val="20"/>
          <w:szCs w:val="20"/>
        </w:rPr>
        <w:t xml:space="preserve">'(, </w:t>
      </w:r>
      <w:r>
        <w:rPr>
          <w:rFonts w:ascii="Tipograf-Regular" w:cs="Tipograf-Regular" w:hint="cs"/>
          <w:sz w:val="20"/>
          <w:szCs w:val="20"/>
          <w:rtl/>
        </w:rPr>
        <w:t>יהיה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רשאי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להיבחן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במועד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מיוחד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בתשלום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נוסף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באישור</w:t>
      </w:r>
    </w:p>
    <w:p w:rsidR="00CA18C1" w:rsidRDefault="00CA18C1" w:rsidP="006273C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מנהל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ובתנאי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שיצדיק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השתתפותו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בבחינה</w:t>
      </w:r>
      <w:r>
        <w:rPr>
          <w:rFonts w:ascii="Tipograf-Regular" w:cs="Tipograf-Regular"/>
          <w:sz w:val="20"/>
          <w:szCs w:val="20"/>
        </w:rPr>
        <w:t>.</w:t>
      </w:r>
    </w:p>
    <w:p w:rsidR="006273C0" w:rsidRPr="00B97C60" w:rsidRDefault="00CA18C1" w:rsidP="00CA18C1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B97C60">
        <w:rPr>
          <w:rFonts w:ascii="Tipograf-Regular" w:cs="Tipograf-Regular" w:hint="cs"/>
          <w:sz w:val="20"/>
          <w:szCs w:val="20"/>
          <w:rtl/>
        </w:rPr>
        <w:t>לומד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אשר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נכשל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פעמיים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בבחינה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יהיה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חייב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ללמוד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את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הקורס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פעם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נוספת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ולהיבחן</w:t>
      </w:r>
      <w:r w:rsidRPr="00B97C60">
        <w:rPr>
          <w:rFonts w:ascii="Tipograf-Regular" w:cs="Tipograf-Regular"/>
          <w:sz w:val="20"/>
          <w:szCs w:val="20"/>
        </w:rPr>
        <w:t xml:space="preserve">. </w:t>
      </w:r>
      <w:r w:rsidRPr="00B97C60">
        <w:rPr>
          <w:rFonts w:ascii="Tipograf-Regular" w:cs="Tipograf-Regular" w:hint="cs"/>
          <w:sz w:val="20"/>
          <w:szCs w:val="20"/>
          <w:rtl/>
        </w:rPr>
        <w:t>על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התלמיד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לשלם</w:t>
      </w:r>
      <w:r w:rsidRPr="00B97C60">
        <w:rPr>
          <w:rFonts w:ascii="Tipograf-Regular" w:cs="Tipograf-Regular"/>
          <w:sz w:val="20"/>
          <w:szCs w:val="20"/>
        </w:rPr>
        <w:t xml:space="preserve"> </w:t>
      </w:r>
      <w:r w:rsidRPr="00B97C60">
        <w:rPr>
          <w:rFonts w:ascii="Tipograf-Regular" w:cs="Tipograf-Regular" w:hint="cs"/>
          <w:sz w:val="20"/>
          <w:szCs w:val="20"/>
          <w:rtl/>
        </w:rPr>
        <w:t>על</w:t>
      </w:r>
      <w:r w:rsidR="006273C0" w:rsidRPr="00B97C60">
        <w:rPr>
          <w:rFonts w:ascii="Tipograf-Regular" w:cs="Tipograf-Regular" w:hint="cs"/>
          <w:sz w:val="20"/>
          <w:szCs w:val="20"/>
          <w:rtl/>
        </w:rPr>
        <w:t xml:space="preserve"> </w:t>
      </w:r>
    </w:p>
    <w:p w:rsidR="00CA18C1" w:rsidRDefault="00CA18C1" w:rsidP="00B97C6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הקורס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החוזר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6273C0" w:rsidRDefault="00CA18C1" w:rsidP="006273C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6273C0">
        <w:rPr>
          <w:rFonts w:ascii="Tipograf-Regular" w:cs="Tipograf-Regular" w:hint="cs"/>
          <w:sz w:val="20"/>
          <w:szCs w:val="20"/>
          <w:rtl/>
        </w:rPr>
        <w:t>ציוני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הבחינות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יפורסמו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על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לוח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המודעות</w:t>
      </w:r>
      <w:r w:rsidRPr="006273C0">
        <w:rPr>
          <w:rFonts w:ascii="Tipograf-Regular" w:cs="Tipograf-Regular"/>
          <w:sz w:val="20"/>
          <w:szCs w:val="20"/>
        </w:rPr>
        <w:t xml:space="preserve">, </w:t>
      </w:r>
      <w:r w:rsidRPr="006273C0">
        <w:rPr>
          <w:rFonts w:ascii="Tipograf-Regular" w:cs="Tipograf-Regular" w:hint="cs"/>
          <w:sz w:val="20"/>
          <w:szCs w:val="20"/>
          <w:rtl/>
        </w:rPr>
        <w:t>באתר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האינטרנט</w:t>
      </w:r>
      <w:r w:rsidRPr="006273C0">
        <w:rPr>
          <w:rFonts w:ascii="Tipograf-Regular" w:cs="Tipograf-Regular"/>
          <w:sz w:val="20"/>
          <w:szCs w:val="20"/>
        </w:rPr>
        <w:t xml:space="preserve">, </w:t>
      </w:r>
      <w:r w:rsidRPr="006273C0">
        <w:rPr>
          <w:rFonts w:ascii="Tipograf-Regular" w:cs="Tipograf-Regular" w:hint="cs"/>
          <w:sz w:val="20"/>
          <w:szCs w:val="20"/>
          <w:rtl/>
        </w:rPr>
        <w:t>במענה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קולי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או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ב</w:t>
      </w:r>
      <w:r w:rsidRPr="006273C0">
        <w:rPr>
          <w:rFonts w:ascii="Tipograf-Regular" w:cs="Tipograf-Regular"/>
          <w:sz w:val="20"/>
          <w:szCs w:val="20"/>
        </w:rPr>
        <w:t xml:space="preserve">- </w:t>
      </w:r>
      <w:r w:rsidRPr="006273C0">
        <w:rPr>
          <w:rFonts w:ascii="MinionPro-Regular" w:hAnsi="MinionPro-Regular" w:cs="MinionPro-Regular"/>
          <w:sz w:val="20"/>
          <w:szCs w:val="20"/>
        </w:rPr>
        <w:t xml:space="preserve">sms </w:t>
      </w:r>
      <w:r w:rsidRPr="006273C0">
        <w:rPr>
          <w:rFonts w:ascii="Tipograf-Regular" w:cs="Tipograf-Regular"/>
          <w:sz w:val="20"/>
          <w:szCs w:val="20"/>
        </w:rPr>
        <w:t>)</w:t>
      </w:r>
      <w:r w:rsidRPr="006273C0">
        <w:rPr>
          <w:rFonts w:ascii="Tipograf-Regular" w:cs="Tipograf-Regular" w:hint="cs"/>
          <w:sz w:val="20"/>
          <w:szCs w:val="20"/>
          <w:rtl/>
        </w:rPr>
        <w:t>שרות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בתשלום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="006273C0">
        <w:rPr>
          <w:rFonts w:cs="Tipograf-Regular"/>
          <w:sz w:val="20"/>
          <w:szCs w:val="20"/>
        </w:rPr>
        <w:t>(</w:t>
      </w:r>
      <w:r w:rsidR="006273C0">
        <w:rPr>
          <w:rFonts w:ascii="Tipograf-Regular" w:cs="Tipograf-Regular"/>
          <w:sz w:val="20"/>
          <w:szCs w:val="20"/>
        </w:rPr>
        <w:t xml:space="preserve"> </w:t>
      </w:r>
    </w:p>
    <w:p w:rsidR="00CA18C1" w:rsidRDefault="006273C0" w:rsidP="006273C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 xml:space="preserve">בתוך 3 </w:t>
      </w:r>
      <w:r w:rsidR="00CA18C1">
        <w:rPr>
          <w:rFonts w:ascii="Tipograf-Regular" w:cs="Tipograf-Regular" w:hint="cs"/>
          <w:sz w:val="20"/>
          <w:szCs w:val="20"/>
          <w:rtl/>
        </w:rPr>
        <w:t>שבועות</w:t>
      </w:r>
      <w:r w:rsidR="00CA18C1">
        <w:rPr>
          <w:rFonts w:ascii="Tipograf-Regular" w:cs="Tipograf-Regular"/>
          <w:sz w:val="20"/>
          <w:szCs w:val="20"/>
        </w:rPr>
        <w:t xml:space="preserve"> </w:t>
      </w:r>
      <w:r w:rsidR="00CA18C1">
        <w:rPr>
          <w:rFonts w:ascii="Tipograf-Regular" w:cs="Tipograf-Regular" w:hint="cs"/>
          <w:sz w:val="20"/>
          <w:szCs w:val="20"/>
          <w:rtl/>
        </w:rPr>
        <w:t>מיום</w:t>
      </w:r>
      <w:r w:rsidR="00CA18C1">
        <w:rPr>
          <w:rFonts w:ascii="Tipograf-Regular" w:cs="Tipograf-Regular"/>
          <w:sz w:val="20"/>
          <w:szCs w:val="20"/>
        </w:rPr>
        <w:t xml:space="preserve"> </w:t>
      </w:r>
      <w:r w:rsidR="00CA18C1">
        <w:rPr>
          <w:rFonts w:ascii="Tipograf-Regular" w:cs="Tipograf-Regular" w:hint="cs"/>
          <w:sz w:val="20"/>
          <w:szCs w:val="20"/>
          <w:rtl/>
        </w:rPr>
        <w:t>הבחינה</w:t>
      </w:r>
      <w:r w:rsidR="00CA18C1">
        <w:rPr>
          <w:rFonts w:ascii="Tipograf-Regular" w:cs="Tipograf-Regular"/>
          <w:sz w:val="20"/>
          <w:szCs w:val="20"/>
        </w:rPr>
        <w:t>.</w:t>
      </w:r>
    </w:p>
    <w:p w:rsidR="00817B1F" w:rsidRDefault="00CA18C1" w:rsidP="006273C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6273C0">
        <w:rPr>
          <w:rFonts w:ascii="Tipograf-Regular" w:cs="Tipograf-Regular" w:hint="cs"/>
          <w:sz w:val="20"/>
          <w:szCs w:val="20"/>
          <w:rtl/>
        </w:rPr>
        <w:t>בגיליון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הציונים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יירשם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רק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הציון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האחרון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שהלומד</w:t>
      </w:r>
      <w:r w:rsidRPr="006273C0">
        <w:rPr>
          <w:rFonts w:ascii="Tipograf-Regular" w:cs="Tipograf-Regular"/>
          <w:sz w:val="20"/>
          <w:szCs w:val="20"/>
        </w:rPr>
        <w:t xml:space="preserve"> </w:t>
      </w:r>
      <w:r w:rsidRPr="006273C0">
        <w:rPr>
          <w:rFonts w:ascii="Tipograf-Regular" w:cs="Tipograf-Regular" w:hint="cs"/>
          <w:sz w:val="20"/>
          <w:szCs w:val="20"/>
          <w:rtl/>
        </w:rPr>
        <w:t>קיבל</w:t>
      </w:r>
      <w:r w:rsidRPr="006273C0">
        <w:rPr>
          <w:rFonts w:ascii="Tipograf-Regular" w:cs="Tipograf-Regular"/>
          <w:sz w:val="20"/>
          <w:szCs w:val="20"/>
        </w:rPr>
        <w:t>.</w:t>
      </w:r>
      <w:r w:rsidR="00817B1F">
        <w:rPr>
          <w:rFonts w:ascii="Tipograf-Regular" w:cs="Tipograf-Regular" w:hint="cs"/>
          <w:sz w:val="20"/>
          <w:szCs w:val="20"/>
          <w:rtl/>
        </w:rPr>
        <w:tab/>
      </w:r>
      <w:r w:rsidR="00817B1F">
        <w:rPr>
          <w:rFonts w:ascii="Tipograf-Regular" w:cs="Tipograf-Regular" w:hint="cs"/>
          <w:sz w:val="20"/>
          <w:szCs w:val="20"/>
          <w:rtl/>
        </w:rPr>
        <w:tab/>
      </w:r>
      <w:r w:rsidR="00817B1F">
        <w:rPr>
          <w:rFonts w:ascii="Tipograf-Regular" w:cs="Tipograf-Regular" w:hint="cs"/>
          <w:sz w:val="20"/>
          <w:szCs w:val="20"/>
          <w:rtl/>
        </w:rPr>
        <w:tab/>
      </w:r>
    </w:p>
    <w:p w:rsidR="00CA18C1" w:rsidRPr="00817B1F" w:rsidRDefault="00CA18C1" w:rsidP="00697655">
      <w:pPr>
        <w:autoSpaceDE w:val="0"/>
        <w:autoSpaceDN w:val="0"/>
        <w:adjustRightInd w:val="0"/>
        <w:spacing w:after="0" w:line="240" w:lineRule="auto"/>
        <w:ind w:left="6480"/>
        <w:rPr>
          <w:rFonts w:ascii="Tipograf-Regular" w:cs="Tipograf-Regular"/>
          <w:sz w:val="20"/>
          <w:szCs w:val="20"/>
        </w:rPr>
      </w:pPr>
    </w:p>
    <w:p w:rsidR="00C92F32" w:rsidRPr="00C92F32" w:rsidRDefault="00C92F32" w:rsidP="00C92F32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</w:p>
    <w:p w:rsidR="00B52DEF" w:rsidRDefault="00B52DEF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B52DEF" w:rsidRDefault="00B52DEF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B52DEF" w:rsidRDefault="00B52DEF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B52DEF" w:rsidRDefault="00B52DEF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B52DEF" w:rsidRDefault="00B52DEF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B52DEF" w:rsidRDefault="00B52DEF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C92F32" w:rsidRDefault="00CA18C1" w:rsidP="00442B2E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C92F32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ערעור</w:t>
      </w:r>
      <w:r w:rsidRPr="00C92F32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C92F32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על</w:t>
      </w:r>
      <w:r w:rsidRPr="00C92F32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C92F32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ציון</w:t>
      </w:r>
    </w:p>
    <w:p w:rsidR="00CA18C1" w:rsidRPr="00B52DEF" w:rsidRDefault="00CA18C1" w:rsidP="00B52DEF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B52DEF">
        <w:rPr>
          <w:rFonts w:ascii="Tipograf-Regular" w:cs="Tipograf-Regular" w:hint="cs"/>
          <w:sz w:val="20"/>
          <w:szCs w:val="20"/>
          <w:rtl/>
        </w:rPr>
        <w:t>לומד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רשאי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לעיין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בטופס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המבחן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שכתב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ובתנאי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שהעיון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ייעשה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בנוכחות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רכזת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היחידה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או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מזכירת</w:t>
      </w:r>
      <w:r w:rsidRPr="00B52DEF">
        <w:rPr>
          <w:rFonts w:ascii="Tipograf-Regular" w:cs="Tipograf-Regular"/>
          <w:sz w:val="20"/>
          <w:szCs w:val="20"/>
        </w:rPr>
        <w:t xml:space="preserve"> </w:t>
      </w:r>
      <w:r w:rsidRPr="00B52DEF">
        <w:rPr>
          <w:rFonts w:ascii="Tipograf-Regular" w:cs="Tipograf-Regular" w:hint="cs"/>
          <w:sz w:val="20"/>
          <w:szCs w:val="20"/>
          <w:rtl/>
        </w:rPr>
        <w:t>היחידה</w:t>
      </w:r>
      <w:r w:rsidRPr="00B52DEF">
        <w:rPr>
          <w:rFonts w:ascii="Tipograf-Regular" w:cs="Tipograf-Regular"/>
          <w:sz w:val="20"/>
          <w:szCs w:val="20"/>
        </w:rPr>
        <w:t>.</w:t>
      </w:r>
    </w:p>
    <w:p w:rsidR="00CA18C1" w:rsidRPr="00C92F32" w:rsidRDefault="00CA18C1" w:rsidP="00C92F32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C92F32">
        <w:rPr>
          <w:rFonts w:ascii="Tipograf-Regular" w:cs="Tipograf-Regular" w:hint="cs"/>
          <w:sz w:val="20"/>
          <w:szCs w:val="20"/>
          <w:rtl/>
        </w:rPr>
        <w:t>מבקש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הלומד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לפגוש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את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הבוחן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לעיון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משותף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בטופס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המבחן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תתאם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מזכירת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היחידה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את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המפגש</w:t>
      </w:r>
      <w:r w:rsidRPr="00C92F32">
        <w:rPr>
          <w:rFonts w:ascii="Tipograf-Regular" w:cs="Tipograf-Regular"/>
          <w:sz w:val="20"/>
          <w:szCs w:val="20"/>
        </w:rPr>
        <w:t>.</w:t>
      </w:r>
    </w:p>
    <w:p w:rsidR="00CA18C1" w:rsidRPr="00C92F32" w:rsidRDefault="00CA18C1" w:rsidP="00C92F32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C92F32">
        <w:rPr>
          <w:rFonts w:ascii="Tipograf-Regular" w:cs="Tipograf-Regular" w:hint="cs"/>
          <w:sz w:val="20"/>
          <w:szCs w:val="20"/>
          <w:rtl/>
        </w:rPr>
        <w:t>רק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במידה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שהבוחן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לא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השביע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את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רצונו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של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הנבחן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רשאי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הנבחן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להגיש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ערעור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על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הציון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שקיבל</w:t>
      </w:r>
      <w:r w:rsidRPr="00C92F32">
        <w:rPr>
          <w:rFonts w:ascii="Tipograf-Regular" w:cs="Tipograf-Regular"/>
          <w:sz w:val="20"/>
          <w:szCs w:val="20"/>
        </w:rPr>
        <w:t>.</w:t>
      </w:r>
    </w:p>
    <w:p w:rsidR="00CA18C1" w:rsidRPr="00C92F32" w:rsidRDefault="00CA18C1" w:rsidP="00C92F32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C92F32">
        <w:rPr>
          <w:rFonts w:ascii="Tipograf-Regular" w:cs="Tipograf-Regular" w:hint="cs"/>
          <w:sz w:val="20"/>
          <w:szCs w:val="20"/>
          <w:rtl/>
        </w:rPr>
        <w:t>לומד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המבקש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לערער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על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ציון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בבחינה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יכול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לעשות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זאת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באמצעות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טופס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אותו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יקבל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במזכירות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היחידה</w:t>
      </w:r>
      <w:r w:rsidRPr="00C92F32">
        <w:rPr>
          <w:rFonts w:ascii="Tipograf-Regular" w:cs="Tipograf-Regular"/>
          <w:sz w:val="20"/>
          <w:szCs w:val="20"/>
        </w:rPr>
        <w:t xml:space="preserve">. </w:t>
      </w:r>
      <w:r w:rsidRPr="00C92F32">
        <w:rPr>
          <w:rFonts w:ascii="Tipograf-Regular" w:cs="Tipograf-Regular" w:hint="cs"/>
          <w:sz w:val="20"/>
          <w:szCs w:val="20"/>
          <w:rtl/>
        </w:rPr>
        <w:t>את</w:t>
      </w:r>
    </w:p>
    <w:p w:rsidR="00CA18C1" w:rsidRDefault="00CA18C1" w:rsidP="00C92F32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הערעור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יש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להגיש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יאוחר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משבועיים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מיום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פרסום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תוצאות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הבחינה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עליה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מערער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הלומד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C92F32" w:rsidRDefault="00CA18C1" w:rsidP="00C92F32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C92F32">
        <w:rPr>
          <w:rFonts w:ascii="Tipograf-Regular" w:cs="Tipograf-Regular" w:hint="cs"/>
          <w:sz w:val="20"/>
          <w:szCs w:val="20"/>
          <w:rtl/>
        </w:rPr>
        <w:t>תוצאות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הערעור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הן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סופיות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ותימסרנה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ללומד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על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ידי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מזכירות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היחידה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תוך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חודש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מיום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הגשת</w:t>
      </w:r>
      <w:r w:rsidRPr="00C92F32">
        <w:rPr>
          <w:rFonts w:ascii="Tipograf-Regular" w:cs="Tipograf-Regular"/>
          <w:sz w:val="20"/>
          <w:szCs w:val="20"/>
        </w:rPr>
        <w:t xml:space="preserve"> </w:t>
      </w:r>
      <w:r w:rsidRPr="00C92F32">
        <w:rPr>
          <w:rFonts w:ascii="Tipograf-Regular" w:cs="Tipograf-Regular" w:hint="cs"/>
          <w:sz w:val="20"/>
          <w:szCs w:val="20"/>
          <w:rtl/>
        </w:rPr>
        <w:t>הערעור</w:t>
      </w:r>
      <w:r w:rsidRPr="00C92F32">
        <w:rPr>
          <w:rFonts w:ascii="Tipograf-Regular" w:cs="Tipograf-Regular"/>
          <w:sz w:val="20"/>
          <w:szCs w:val="20"/>
        </w:rPr>
        <w:t>.</w:t>
      </w:r>
    </w:p>
    <w:p w:rsidR="00442B2E" w:rsidRDefault="00442B2E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442B2E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נוכחות</w:t>
      </w:r>
      <w:r w:rsidRPr="00442B2E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442B2E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בשיעורים</w:t>
      </w:r>
    </w:p>
    <w:p w:rsidR="00CA18C1" w:rsidRPr="00442B2E" w:rsidRDefault="00CA18C1" w:rsidP="00442B2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42B2E">
        <w:rPr>
          <w:rFonts w:ascii="Tipograf-Regular" w:cs="Tipograf-Regular" w:hint="cs"/>
          <w:sz w:val="20"/>
          <w:szCs w:val="20"/>
          <w:rtl/>
        </w:rPr>
        <w:t>חובת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נוכחות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חלה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על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כל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הלומדים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בכל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השיעורים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העיוניים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והמעשים</w:t>
      </w:r>
      <w:r w:rsidRPr="00442B2E">
        <w:rPr>
          <w:rFonts w:ascii="Tipograf-Regular" w:cs="Tipograf-Regular"/>
          <w:sz w:val="20"/>
          <w:szCs w:val="20"/>
        </w:rPr>
        <w:t>.</w:t>
      </w:r>
    </w:p>
    <w:p w:rsidR="00CA18C1" w:rsidRPr="00442B2E" w:rsidRDefault="00CA18C1" w:rsidP="00442B2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42B2E">
        <w:rPr>
          <w:rFonts w:ascii="Tipograf-Regular" w:cs="Tipograf-Regular" w:hint="cs"/>
          <w:sz w:val="20"/>
          <w:szCs w:val="20"/>
          <w:rtl/>
        </w:rPr>
        <w:t>על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המרצה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לרשום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במחברתו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את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שמות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הנוכחים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בכל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שיעור</w:t>
      </w:r>
      <w:r w:rsidRPr="00442B2E">
        <w:rPr>
          <w:rFonts w:ascii="Tipograf-Regular" w:cs="Tipograf-Regular"/>
          <w:sz w:val="20"/>
          <w:szCs w:val="20"/>
        </w:rPr>
        <w:t xml:space="preserve">. </w:t>
      </w:r>
      <w:r w:rsidRPr="00442B2E">
        <w:rPr>
          <w:rFonts w:ascii="Tipograf-Regular" w:cs="Tipograf-Regular" w:hint="cs"/>
          <w:sz w:val="20"/>
          <w:szCs w:val="20"/>
          <w:rtl/>
        </w:rPr>
        <w:t>מרצה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שאינו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רושם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נוכחות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לא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יוכל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לטעון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כי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לומד</w:t>
      </w:r>
    </w:p>
    <w:p w:rsidR="00CA18C1" w:rsidRDefault="00CA18C1" w:rsidP="00442B2E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נעדר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כמו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כן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להעביר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דוח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נוכחות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מסודר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למזכירות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442B2E" w:rsidRDefault="00CA18C1" w:rsidP="00442B2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42B2E">
        <w:rPr>
          <w:rFonts w:ascii="Tipograf-Regular" w:cs="Tipograf-Regular" w:hint="cs"/>
          <w:sz w:val="20"/>
          <w:szCs w:val="20"/>
          <w:rtl/>
        </w:rPr>
        <w:t>לומד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אשר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נעדר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מעל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</w:t>
      </w:r>
      <w:r w:rsidRPr="00442B2E">
        <w:rPr>
          <w:rFonts w:ascii="Tipograf-Regular" w:cs="Tipograf-Regular"/>
          <w:sz w:val="20"/>
          <w:szCs w:val="20"/>
        </w:rPr>
        <w:t xml:space="preserve">- 20% </w:t>
      </w:r>
      <w:r w:rsidRPr="00442B2E">
        <w:rPr>
          <w:rFonts w:ascii="Tipograf-Regular" w:cs="Tipograf-Regular" w:hint="cs"/>
          <w:sz w:val="20"/>
          <w:szCs w:val="20"/>
          <w:rtl/>
        </w:rPr>
        <w:t>מסך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שעות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הלימוד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במקצוע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מסוים</w:t>
      </w:r>
      <w:r w:rsidRPr="00442B2E">
        <w:rPr>
          <w:rFonts w:ascii="Tipograf-Regular" w:cs="Tipograf-Regular"/>
          <w:sz w:val="20"/>
          <w:szCs w:val="20"/>
        </w:rPr>
        <w:t xml:space="preserve">, </w:t>
      </w:r>
      <w:r w:rsidRPr="00442B2E">
        <w:rPr>
          <w:rFonts w:ascii="Tipograf-Regular" w:cs="Tipograf-Regular" w:hint="cs"/>
          <w:sz w:val="20"/>
          <w:szCs w:val="20"/>
          <w:rtl/>
        </w:rPr>
        <w:t>לא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יורשה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לגשת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לבחינה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באותו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מקצוע</w:t>
      </w:r>
      <w:r w:rsidRPr="00442B2E">
        <w:rPr>
          <w:rFonts w:ascii="Tipograf-Regular" w:cs="Tipograf-Regular"/>
          <w:sz w:val="20"/>
          <w:szCs w:val="20"/>
        </w:rPr>
        <w:t>,</w:t>
      </w:r>
    </w:p>
    <w:p w:rsidR="00CA18C1" w:rsidRDefault="00CA18C1" w:rsidP="00442B2E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אלא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הוכרה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היעדרותו</w:t>
      </w:r>
      <w:r>
        <w:rPr>
          <w:rFonts w:ascii="Tipograf-Regular" w:cs="Tipograf-Regular"/>
          <w:sz w:val="20"/>
          <w:szCs w:val="20"/>
        </w:rPr>
        <w:t xml:space="preserve"> )</w:t>
      </w:r>
      <w:r>
        <w:rPr>
          <w:rFonts w:ascii="Tipograf-Regular" w:cs="Tipograf-Regular" w:hint="cs"/>
          <w:sz w:val="20"/>
          <w:szCs w:val="20"/>
          <w:rtl/>
        </w:rPr>
        <w:t>עד</w:t>
      </w:r>
      <w:r>
        <w:rPr>
          <w:rFonts w:ascii="Tipograf-Regular" w:cs="Tipograf-Regular"/>
          <w:sz w:val="20"/>
          <w:szCs w:val="20"/>
        </w:rPr>
        <w:t xml:space="preserve"> 20% ( </w:t>
      </w:r>
      <w:r>
        <w:rPr>
          <w:rFonts w:ascii="Tipograf-Regular" w:cs="Tipograf-Regular" w:hint="cs"/>
          <w:sz w:val="20"/>
          <w:szCs w:val="20"/>
          <w:rtl/>
        </w:rPr>
        <w:t>כמוצדקת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פי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אישורים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שיציג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442B2E" w:rsidRDefault="00CA18C1" w:rsidP="00442B2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42B2E">
        <w:rPr>
          <w:rFonts w:ascii="Tipograf-Regular" w:cs="Tipograf-Regular" w:hint="cs"/>
          <w:sz w:val="20"/>
          <w:szCs w:val="20"/>
          <w:rtl/>
        </w:rPr>
        <w:t>היעדרות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מוצדקת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הנה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כתוצאה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מחתונה</w:t>
      </w:r>
      <w:r w:rsidRPr="00442B2E">
        <w:rPr>
          <w:rFonts w:ascii="Tipograf-Regular" w:cs="Tipograf-Regular"/>
          <w:sz w:val="20"/>
          <w:szCs w:val="20"/>
        </w:rPr>
        <w:t xml:space="preserve">, </w:t>
      </w:r>
      <w:r w:rsidRPr="00442B2E">
        <w:rPr>
          <w:rFonts w:ascii="Tipograf-Regular" w:cs="Tipograf-Regular" w:hint="cs"/>
          <w:sz w:val="20"/>
          <w:szCs w:val="20"/>
          <w:rtl/>
        </w:rPr>
        <w:t>ממחלה</w:t>
      </w:r>
      <w:r w:rsidRPr="00442B2E">
        <w:rPr>
          <w:rFonts w:ascii="Tipograf-Regular" w:cs="Tipograf-Regular"/>
          <w:sz w:val="20"/>
          <w:szCs w:val="20"/>
        </w:rPr>
        <w:t xml:space="preserve">, </w:t>
      </w:r>
      <w:r w:rsidRPr="00442B2E">
        <w:rPr>
          <w:rFonts w:ascii="Tipograf-Regular" w:cs="Tipograf-Regular" w:hint="cs"/>
          <w:sz w:val="20"/>
          <w:szCs w:val="20"/>
          <w:rtl/>
        </w:rPr>
        <w:t>מאבל</w:t>
      </w:r>
      <w:r w:rsidRPr="00442B2E">
        <w:rPr>
          <w:rFonts w:ascii="Tipograf-Regular" w:cs="Tipograf-Regular"/>
          <w:sz w:val="20"/>
          <w:szCs w:val="20"/>
        </w:rPr>
        <w:t xml:space="preserve">, </w:t>
      </w:r>
      <w:r w:rsidRPr="00442B2E">
        <w:rPr>
          <w:rFonts w:ascii="Tipograf-Regular" w:cs="Tipograf-Regular" w:hint="cs"/>
          <w:sz w:val="20"/>
          <w:szCs w:val="20"/>
          <w:rtl/>
        </w:rPr>
        <w:t>ממילואים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וכו</w:t>
      </w:r>
      <w:r w:rsidRPr="00442B2E">
        <w:rPr>
          <w:rFonts w:ascii="Tipograf-Regular" w:cs="Tipograf-Regular"/>
          <w:sz w:val="20"/>
          <w:szCs w:val="20"/>
        </w:rPr>
        <w:t>'.</w:t>
      </w:r>
    </w:p>
    <w:p w:rsidR="00CA18C1" w:rsidRPr="00442B2E" w:rsidRDefault="00CA18C1" w:rsidP="00442B2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42B2E">
        <w:rPr>
          <w:rFonts w:ascii="Tipograf-Regular" w:cs="Tipograf-Regular" w:hint="cs"/>
          <w:sz w:val="20"/>
          <w:szCs w:val="20"/>
          <w:rtl/>
        </w:rPr>
        <w:t>בהיעדרות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מחלק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משיעור</w:t>
      </w:r>
      <w:r w:rsidRPr="00442B2E">
        <w:rPr>
          <w:rFonts w:ascii="Tipograf-Regular" w:cs="Tipograf-Regular"/>
          <w:sz w:val="20"/>
          <w:szCs w:val="20"/>
        </w:rPr>
        <w:t xml:space="preserve">, </w:t>
      </w:r>
      <w:r w:rsidRPr="00442B2E">
        <w:rPr>
          <w:rFonts w:ascii="Tipograf-Regular" w:cs="Tipograf-Regular" w:hint="cs"/>
          <w:sz w:val="20"/>
          <w:szCs w:val="20"/>
          <w:rtl/>
        </w:rPr>
        <w:t>רשאי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המרצה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להחליט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האם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לציין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זאת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כהיעדרות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משיעור</w:t>
      </w:r>
      <w:r w:rsidRPr="00442B2E">
        <w:rPr>
          <w:rFonts w:ascii="Tipograf-Regular" w:cs="Tipograf-Regular"/>
          <w:sz w:val="20"/>
          <w:szCs w:val="20"/>
        </w:rPr>
        <w:t xml:space="preserve"> </w:t>
      </w:r>
      <w:r w:rsidRPr="00442B2E">
        <w:rPr>
          <w:rFonts w:ascii="Tipograf-Regular" w:cs="Tipograf-Regular" w:hint="cs"/>
          <w:sz w:val="20"/>
          <w:szCs w:val="20"/>
          <w:rtl/>
        </w:rPr>
        <w:t>מלא</w:t>
      </w:r>
      <w:r w:rsidRPr="00442B2E">
        <w:rPr>
          <w:rFonts w:ascii="Tipograf-Regular" w:cs="Tipograf-Regular"/>
          <w:sz w:val="20"/>
          <w:szCs w:val="20"/>
        </w:rPr>
        <w:t>.</w:t>
      </w:r>
    </w:p>
    <w:p w:rsidR="004B5295" w:rsidRDefault="004B5295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4B5295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חובות</w:t>
      </w:r>
      <w:r w:rsidRPr="004B5295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4B5295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לימודים</w:t>
      </w:r>
    </w:p>
    <w:p w:rsidR="00CA18C1" w:rsidRPr="004B5295" w:rsidRDefault="00CA18C1" w:rsidP="004B5295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B5295">
        <w:rPr>
          <w:rFonts w:ascii="Tipograf-Regular" w:cs="Tipograf-Regular" w:hint="cs"/>
          <w:sz w:val="20"/>
          <w:szCs w:val="20"/>
          <w:rtl/>
        </w:rPr>
        <w:t>הלומד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יהיה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חייב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להשלים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כל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העבודות</w:t>
      </w:r>
      <w:r w:rsidRPr="004B5295">
        <w:rPr>
          <w:rFonts w:ascii="Tipograf-Regular" w:cs="Tipograf-Regular"/>
          <w:sz w:val="20"/>
          <w:szCs w:val="20"/>
        </w:rPr>
        <w:t xml:space="preserve">, </w:t>
      </w:r>
      <w:r w:rsidRPr="004B5295">
        <w:rPr>
          <w:rFonts w:ascii="Tipograf-Regular" w:cs="Tipograf-Regular" w:hint="cs"/>
          <w:sz w:val="20"/>
          <w:szCs w:val="20"/>
          <w:rtl/>
        </w:rPr>
        <w:t>התרגילים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והמבחנים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עד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למועד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שנקבע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על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ידי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היחידה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או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עד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למבחן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הגמר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בנושא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במקרה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השלמת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מקצוע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כלשהו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יירשם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חוב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לימודי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4B5295" w:rsidRDefault="00CA18C1" w:rsidP="004B5295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B5295">
        <w:rPr>
          <w:rFonts w:ascii="Tipograf-Regular" w:cs="Tipograf-Regular" w:hint="cs"/>
          <w:sz w:val="20"/>
          <w:szCs w:val="20"/>
          <w:rtl/>
        </w:rPr>
        <w:t>השלמת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חוב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לימודי</w:t>
      </w:r>
      <w:r w:rsidRPr="004B5295">
        <w:rPr>
          <w:rFonts w:ascii="Tipograf-Regular" w:cs="Tipograf-Regular"/>
          <w:sz w:val="20"/>
          <w:szCs w:val="20"/>
        </w:rPr>
        <w:t xml:space="preserve">: </w:t>
      </w:r>
      <w:r w:rsidRPr="004B5295">
        <w:rPr>
          <w:rFonts w:ascii="Tipograf-Regular" w:cs="Tipograf-Regular" w:hint="cs"/>
          <w:sz w:val="20"/>
          <w:szCs w:val="20"/>
          <w:rtl/>
        </w:rPr>
        <w:t>הלומד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אשר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חייב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בחינה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יידרש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להשלימה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מוקדם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ככל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האפשר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ולא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יאוחר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</w:t>
      </w:r>
      <w:r w:rsidRPr="004B5295">
        <w:rPr>
          <w:rFonts w:ascii="Tipograf-Regular" w:cs="Tipograf-Regular"/>
          <w:sz w:val="20"/>
          <w:szCs w:val="20"/>
        </w:rPr>
        <w:t xml:space="preserve">- 2 </w:t>
      </w:r>
      <w:r w:rsidRPr="004B5295">
        <w:rPr>
          <w:rFonts w:ascii="Tipograf-Regular" w:cs="Tipograf-Regular" w:hint="cs"/>
          <w:sz w:val="20"/>
          <w:szCs w:val="20"/>
          <w:rtl/>
        </w:rPr>
        <w:t>סמסטרים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מסיום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הלימודים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בקורס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מעבר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לשני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סמסטרים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יחויב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בלימוד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המקצוע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מחדש</w:t>
      </w:r>
      <w:r>
        <w:rPr>
          <w:rFonts w:ascii="Tipograf-Regular" w:cs="Tipograf-Regular"/>
          <w:sz w:val="20"/>
          <w:szCs w:val="20"/>
        </w:rPr>
        <w:t>.</w:t>
      </w:r>
    </w:p>
    <w:p w:rsidR="004B5295" w:rsidRDefault="004B5295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4B5295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הכרה</w:t>
      </w:r>
      <w:r w:rsidRPr="004B5295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4B5295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בלימודים</w:t>
      </w:r>
      <w:r w:rsidRPr="004B5295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4B5295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קודמים</w:t>
      </w:r>
    </w:p>
    <w:p w:rsidR="00CA18C1" w:rsidRPr="004B5295" w:rsidRDefault="00CA18C1" w:rsidP="004B5295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B5295">
        <w:rPr>
          <w:rFonts w:ascii="Tipograf-Regular" w:cs="Tipograf-Regular" w:hint="cs"/>
          <w:sz w:val="20"/>
          <w:szCs w:val="20"/>
          <w:rtl/>
        </w:rPr>
        <w:t>היחידה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ללימודי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תעודה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שומרת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לעצמה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הזכות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להכיר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בלימודים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קודמים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של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לומדים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אשר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למדו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במוסד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אקדמי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מוכר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במכללה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למורים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לחינוך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גופני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במסגרת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בית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הספר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למאמנים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למדריכים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מוסד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אחר</w:t>
      </w:r>
      <w:r>
        <w:rPr>
          <w:rFonts w:ascii="Tipograf-Regular" w:cs="Tipograf-Regular"/>
          <w:sz w:val="20"/>
          <w:szCs w:val="20"/>
        </w:rPr>
        <w:t>.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ההחלטה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בנושא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נתונה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למנהל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4B5295" w:rsidRDefault="00CA18C1" w:rsidP="004B5295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B5295">
        <w:rPr>
          <w:rFonts w:ascii="Tipograf-Regular" w:cs="Tipograf-Regular" w:hint="cs"/>
          <w:sz w:val="20"/>
          <w:szCs w:val="20"/>
          <w:rtl/>
        </w:rPr>
        <w:t>פטור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מלימוד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נושא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ו</w:t>
      </w:r>
      <w:r w:rsidRPr="004B5295">
        <w:rPr>
          <w:rFonts w:ascii="Tipograf-Regular" w:cs="Tipograf-Regular"/>
          <w:sz w:val="20"/>
          <w:szCs w:val="20"/>
        </w:rPr>
        <w:t>/</w:t>
      </w:r>
      <w:r w:rsidRPr="004B5295">
        <w:rPr>
          <w:rFonts w:ascii="Tipograf-Regular" w:cs="Tipograf-Regular" w:hint="cs"/>
          <w:sz w:val="20"/>
          <w:szCs w:val="20"/>
          <w:rtl/>
        </w:rPr>
        <w:t>או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מקצוע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לימוד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יינתן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בתנאי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שהתקופה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אשר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חלפה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ממועד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סיום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הלימודים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במקצועות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שעבורם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מבוקש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הפטור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אינה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עולה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6 </w:t>
      </w:r>
      <w:r>
        <w:rPr>
          <w:rFonts w:ascii="Tipograf-Regular" w:cs="Tipograf-Regular" w:hint="cs"/>
          <w:sz w:val="20"/>
          <w:szCs w:val="20"/>
          <w:rtl/>
        </w:rPr>
        <w:t>שנים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4B5295" w:rsidRDefault="00CA18C1" w:rsidP="004B5295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B5295">
        <w:rPr>
          <w:rFonts w:ascii="Tipograf-Regular" w:cs="Tipograf-Regular" w:hint="cs"/>
          <w:sz w:val="20"/>
          <w:szCs w:val="20"/>
          <w:rtl/>
        </w:rPr>
        <w:t>הלומד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ימלא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טופס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בקשה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להכרה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בלימודים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קודמים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לצורך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קבלת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פטור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ויצרף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אליו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אישור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רשמי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מהמוסד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בו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למד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ובו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יפורטו</w:t>
      </w:r>
      <w:r>
        <w:rPr>
          <w:rFonts w:ascii="Tipograf-Regular" w:cs="Tipograf-Regular"/>
          <w:sz w:val="20"/>
          <w:szCs w:val="20"/>
        </w:rPr>
        <w:t xml:space="preserve">: </w:t>
      </w:r>
      <w:r>
        <w:rPr>
          <w:rFonts w:ascii="Tipograf-Regular" w:cs="Tipograf-Regular" w:hint="cs"/>
          <w:sz w:val="20"/>
          <w:szCs w:val="20"/>
          <w:rtl/>
        </w:rPr>
        <w:t>מקצועות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הלימוד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ציוני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שנת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הלימוד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היקף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השעות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ולאיזו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תכלית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תואר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נלמד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הקורס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כמו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כן</w:t>
      </w:r>
    </w:p>
    <w:p w:rsidR="00CA18C1" w:rsidRDefault="00CA18C1" w:rsidP="004B5295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יש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לצרף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המרצה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ותוכנית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הלימודים</w:t>
      </w:r>
      <w:r>
        <w:rPr>
          <w:rFonts w:ascii="Tipograf-Regular" w:cs="Tipograf-Regular"/>
          <w:sz w:val="20"/>
          <w:szCs w:val="20"/>
        </w:rPr>
        <w:t>.</w:t>
      </w:r>
    </w:p>
    <w:p w:rsidR="00CA18C1" w:rsidRDefault="00CA18C1" w:rsidP="004B5295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B5295">
        <w:rPr>
          <w:rFonts w:ascii="Tipograf-Regular" w:cs="Tipograf-Regular" w:hint="cs"/>
          <w:sz w:val="20"/>
          <w:szCs w:val="20"/>
          <w:rtl/>
        </w:rPr>
        <w:t>מתן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הפטור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אינו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אוטומטי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והיחידה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אינה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מתחייבת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להעניקו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בכל</w:t>
      </w:r>
      <w:r w:rsidRPr="004B5295">
        <w:rPr>
          <w:rFonts w:ascii="Tipograf-Regular" w:cs="Tipograf-Regular"/>
          <w:sz w:val="20"/>
          <w:szCs w:val="20"/>
        </w:rPr>
        <w:t xml:space="preserve"> </w:t>
      </w:r>
      <w:r w:rsidRPr="004B5295">
        <w:rPr>
          <w:rFonts w:ascii="Tipograf-Regular" w:cs="Tipograf-Regular" w:hint="cs"/>
          <w:sz w:val="20"/>
          <w:szCs w:val="20"/>
          <w:rtl/>
        </w:rPr>
        <w:t>תנאי</w:t>
      </w:r>
      <w:r w:rsidRPr="004B5295">
        <w:rPr>
          <w:rFonts w:ascii="Tipograf-Regular" w:cs="Tipograf-Regular"/>
          <w:sz w:val="20"/>
          <w:szCs w:val="20"/>
        </w:rPr>
        <w:t>.</w:t>
      </w:r>
    </w:p>
    <w:p w:rsidR="00673E5C" w:rsidRPr="00673E5C" w:rsidRDefault="00673E5C" w:rsidP="00673E5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673E5C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הסמכה</w:t>
      </w:r>
      <w:r w:rsidRPr="00673E5C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673E5C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וגמולי</w:t>
      </w:r>
      <w:r w:rsidRPr="00673E5C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673E5C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השתלמות</w:t>
      </w:r>
    </w:p>
    <w:p w:rsidR="00CA18C1" w:rsidRPr="003D1E2F" w:rsidRDefault="00CA18C1" w:rsidP="003D1E2F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3D1E2F">
        <w:rPr>
          <w:rFonts w:ascii="Tipograf-Regular" w:cs="Tipograf-Regular" w:hint="cs"/>
          <w:sz w:val="20"/>
          <w:szCs w:val="20"/>
          <w:rtl/>
        </w:rPr>
        <w:t>הלומד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אשר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סיים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בהצלחה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לימודיו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ביחידה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יהיה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זכאי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לקבל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תעודת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הסמכה</w:t>
      </w:r>
      <w:r w:rsidRPr="003D1E2F">
        <w:rPr>
          <w:rFonts w:ascii="Tipograf-Regular" w:cs="Tipograf-Regular"/>
          <w:sz w:val="20"/>
          <w:szCs w:val="20"/>
        </w:rPr>
        <w:t>/</w:t>
      </w:r>
      <w:r w:rsidRPr="003D1E2F">
        <w:rPr>
          <w:rFonts w:ascii="Tipograf-Regular" w:cs="Tipograf-Regular" w:hint="cs"/>
          <w:sz w:val="20"/>
          <w:szCs w:val="20"/>
          <w:rtl/>
        </w:rPr>
        <w:t>אישור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סיום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לימודים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בקורס</w:t>
      </w:r>
    </w:p>
    <w:p w:rsidR="00CA18C1" w:rsidRDefault="00CA18C1" w:rsidP="00FE6614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/>
          <w:sz w:val="20"/>
          <w:szCs w:val="20"/>
        </w:rPr>
        <w:t>)</w:t>
      </w:r>
      <w:r w:rsidR="003D1E2F">
        <w:rPr>
          <w:rFonts w:cs="Tipograf-Regular"/>
          <w:sz w:val="20"/>
          <w:szCs w:val="20"/>
        </w:rPr>
        <w:t xml:space="preserve">       </w:t>
      </w:r>
      <w:r>
        <w:rPr>
          <w:rFonts w:ascii="Tipograf-Regular" w:cs="Tipograf-Regular" w:hint="cs"/>
          <w:sz w:val="20"/>
          <w:szCs w:val="20"/>
          <w:rtl/>
        </w:rPr>
        <w:t>בהתאם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לסוג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הקורס</w:t>
      </w:r>
      <w:r w:rsidR="00FE6614">
        <w:rPr>
          <w:rFonts w:ascii="Tipograf-Regular" w:cs="Tipograf-Regular"/>
          <w:sz w:val="20"/>
          <w:szCs w:val="20"/>
        </w:rPr>
        <w:t>(</w:t>
      </w:r>
      <w:r w:rsidR="00236657">
        <w:rPr>
          <w:rFonts w:ascii="Tipograf-Regular" w:cs="Tipograf-Regular" w:hint="cs"/>
          <w:sz w:val="20"/>
          <w:szCs w:val="20"/>
          <w:rtl/>
        </w:rPr>
        <w:t>.</w:t>
      </w:r>
    </w:p>
    <w:p w:rsidR="00CA18C1" w:rsidRPr="003D1E2F" w:rsidRDefault="00CA18C1" w:rsidP="003D1E2F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3D1E2F">
        <w:rPr>
          <w:rFonts w:ascii="Tipograf-Regular" w:cs="Tipograf-Regular" w:hint="cs"/>
          <w:sz w:val="20"/>
          <w:szCs w:val="20"/>
          <w:rtl/>
        </w:rPr>
        <w:t>כתנאי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לקבלת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תעודת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הסמכה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בקורסי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מדריכים</w:t>
      </w:r>
      <w:r w:rsidRPr="003D1E2F">
        <w:rPr>
          <w:rFonts w:ascii="Tipograf-Regular" w:cs="Tipograf-Regular"/>
          <w:sz w:val="20"/>
          <w:szCs w:val="20"/>
        </w:rPr>
        <w:t xml:space="preserve">, </w:t>
      </w:r>
      <w:r w:rsidRPr="003D1E2F">
        <w:rPr>
          <w:rFonts w:ascii="Tipograf-Regular" w:cs="Tipograf-Regular" w:hint="cs"/>
          <w:sz w:val="20"/>
          <w:szCs w:val="20"/>
          <w:rtl/>
        </w:rPr>
        <w:t>על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הלומד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למלא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את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כל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החובות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בקורס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וכן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להציג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תעודה</w:t>
      </w:r>
      <w:r w:rsidRPr="003D1E2F">
        <w:rPr>
          <w:rFonts w:ascii="Tipograf-Regular" w:cs="Tipograf-Regular"/>
          <w:sz w:val="20"/>
          <w:szCs w:val="20"/>
        </w:rPr>
        <w:t>/</w:t>
      </w:r>
    </w:p>
    <w:p w:rsidR="00CA18C1" w:rsidRDefault="00CA18C1" w:rsidP="003D1E2F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אישור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תקף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המעידים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סיים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קורס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עזרה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ראשונה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בהיקף</w:t>
      </w:r>
      <w:r>
        <w:rPr>
          <w:rFonts w:ascii="Tipograf-Regular" w:cs="Tipograf-Regular"/>
          <w:sz w:val="20"/>
          <w:szCs w:val="20"/>
        </w:rPr>
        <w:t xml:space="preserve"> 22 </w:t>
      </w:r>
      <w:r>
        <w:rPr>
          <w:rFonts w:ascii="Tipograf-Regular" w:cs="Tipograf-Regular" w:hint="cs"/>
          <w:sz w:val="20"/>
          <w:szCs w:val="20"/>
          <w:rtl/>
        </w:rPr>
        <w:t>שעות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לפחות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3D1E2F" w:rsidRDefault="00CA18C1" w:rsidP="003D1E2F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3D1E2F">
        <w:rPr>
          <w:rFonts w:ascii="Tipograf-Regular" w:cs="Tipograf-Regular" w:hint="cs"/>
          <w:sz w:val="20"/>
          <w:szCs w:val="20"/>
          <w:rtl/>
        </w:rPr>
        <w:t>בקורסים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ובהשתלמויות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המיועדים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לעובדי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הוראה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בלבד</w:t>
      </w:r>
      <w:r w:rsidRPr="003D1E2F">
        <w:rPr>
          <w:rFonts w:ascii="Tipograf-Regular" w:cs="Tipograf-Regular"/>
          <w:sz w:val="20"/>
          <w:szCs w:val="20"/>
        </w:rPr>
        <w:t xml:space="preserve">, </w:t>
      </w:r>
      <w:r w:rsidRPr="003D1E2F">
        <w:rPr>
          <w:rFonts w:ascii="Tipograf-Regular" w:cs="Tipograf-Regular" w:hint="cs"/>
          <w:sz w:val="20"/>
          <w:szCs w:val="20"/>
          <w:rtl/>
        </w:rPr>
        <w:t>תפנה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היחידה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לקבלת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גמול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השתלמות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במסלול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כיתתי</w:t>
      </w:r>
      <w:r w:rsidRPr="003D1E2F">
        <w:rPr>
          <w:rFonts w:ascii="Tipograf-Regular" w:cs="Tipograf-Regular"/>
          <w:sz w:val="20"/>
          <w:szCs w:val="20"/>
        </w:rPr>
        <w:t>.</w:t>
      </w:r>
    </w:p>
    <w:p w:rsidR="00CA18C1" w:rsidRPr="003D1E2F" w:rsidRDefault="00CA18C1" w:rsidP="003D1E2F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3D1E2F">
        <w:rPr>
          <w:rFonts w:ascii="Tipograf-Regular" w:cs="Tipograf-Regular" w:hint="cs"/>
          <w:sz w:val="20"/>
          <w:szCs w:val="20"/>
          <w:rtl/>
        </w:rPr>
        <w:t>קבלת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תעודת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גמר</w:t>
      </w:r>
      <w:r w:rsidRPr="003D1E2F">
        <w:rPr>
          <w:rFonts w:ascii="Tipograf-Regular" w:cs="Tipograf-Regular"/>
          <w:sz w:val="20"/>
          <w:szCs w:val="20"/>
        </w:rPr>
        <w:t>/</w:t>
      </w:r>
      <w:r w:rsidRPr="003D1E2F">
        <w:rPr>
          <w:rFonts w:ascii="Tipograf-Regular" w:cs="Tipograf-Regular" w:hint="cs"/>
          <w:sz w:val="20"/>
          <w:szCs w:val="20"/>
          <w:rtl/>
        </w:rPr>
        <w:t>מוסמך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תתבצע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בתום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חובות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הלימודים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וגמר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תשלומי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שכר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הלימוד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בפועל</w:t>
      </w:r>
      <w:r w:rsidRPr="003D1E2F">
        <w:rPr>
          <w:rFonts w:ascii="Tipograf-Regular" w:cs="Tipograf-Regular"/>
          <w:sz w:val="20"/>
          <w:szCs w:val="20"/>
        </w:rPr>
        <w:t>.</w:t>
      </w:r>
    </w:p>
    <w:p w:rsidR="00720F24" w:rsidRPr="003D1E2F" w:rsidRDefault="00CA18C1" w:rsidP="003D1E2F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  <w:r w:rsidRPr="003D1E2F">
        <w:rPr>
          <w:rFonts w:ascii="Tipograf-Regular" w:cs="Tipograf-Regular" w:hint="cs"/>
          <w:sz w:val="20"/>
          <w:szCs w:val="20"/>
          <w:rtl/>
        </w:rPr>
        <w:t>בקורסים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בהם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ניתן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גמול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על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בסיס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אישי</w:t>
      </w:r>
      <w:r w:rsidRPr="003D1E2F">
        <w:rPr>
          <w:rFonts w:ascii="Tipograf-Regular" w:cs="Tipograf-Regular"/>
          <w:sz w:val="20"/>
          <w:szCs w:val="20"/>
        </w:rPr>
        <w:t xml:space="preserve">, </w:t>
      </w:r>
      <w:r w:rsidRPr="003D1E2F">
        <w:rPr>
          <w:rFonts w:ascii="Tipograf-Regular" w:cs="Tipograf-Regular" w:hint="cs"/>
          <w:sz w:val="20"/>
          <w:szCs w:val="20"/>
          <w:rtl/>
        </w:rPr>
        <w:t>על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הלומד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להגיש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בקשה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למשרד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החינוך</w:t>
      </w:r>
      <w:r w:rsidRPr="003D1E2F">
        <w:rPr>
          <w:rFonts w:ascii="Tipograf-Regular" w:cs="Tipograf-Regular"/>
          <w:sz w:val="20"/>
          <w:szCs w:val="20"/>
        </w:rPr>
        <w:t xml:space="preserve"> 45 </w:t>
      </w:r>
      <w:r w:rsidRPr="003D1E2F">
        <w:rPr>
          <w:rFonts w:ascii="Tipograf-Regular" w:cs="Tipograf-Regular" w:hint="cs"/>
          <w:sz w:val="20"/>
          <w:szCs w:val="20"/>
          <w:rtl/>
        </w:rPr>
        <w:t>יום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קודם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פתיחת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הקורס</w:t>
      </w:r>
      <w:r w:rsidRPr="003D1E2F">
        <w:rPr>
          <w:rFonts w:ascii="Tipograf-Regular" w:cs="Tipograf-Regular"/>
          <w:sz w:val="20"/>
          <w:szCs w:val="20"/>
        </w:rPr>
        <w:t>.</w:t>
      </w:r>
    </w:p>
    <w:p w:rsidR="003D1E2F" w:rsidRDefault="003D1E2F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 w:rsidRPr="003D1E2F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משמעת</w:t>
      </w: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>
        <w:rPr>
          <w:rFonts w:ascii="Tipograf-Bold" w:cs="Tipograf-Bold" w:hint="cs"/>
          <w:b/>
          <w:bCs/>
          <w:sz w:val="20"/>
          <w:szCs w:val="20"/>
          <w:rtl/>
        </w:rPr>
        <w:t>הפרת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משמעת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עלולה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לגרום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להשעיה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מלימודים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עד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לבירור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בעניין</w:t>
      </w:r>
      <w:r>
        <w:rPr>
          <w:rFonts w:ascii="Tipograf-Bold" w:cs="Tipograf-Bold"/>
          <w:b/>
          <w:bCs/>
          <w:sz w:val="20"/>
          <w:szCs w:val="20"/>
        </w:rPr>
        <w:t xml:space="preserve">. </w:t>
      </w:r>
      <w:r>
        <w:rPr>
          <w:rFonts w:ascii="Tipograf-Bold" w:cs="Tipograf-Bold" w:hint="cs"/>
          <w:b/>
          <w:bCs/>
          <w:sz w:val="20"/>
          <w:szCs w:val="20"/>
          <w:rtl/>
        </w:rPr>
        <w:t>הפרת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משמעת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לצורך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התקנון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תהיה</w:t>
      </w:r>
      <w:r>
        <w:rPr>
          <w:rFonts w:ascii="Tipograf-Bold" w:cs="Tipograf-Bold"/>
          <w:b/>
          <w:bCs/>
          <w:sz w:val="20"/>
          <w:szCs w:val="20"/>
        </w:rPr>
        <w:t>:</w:t>
      </w:r>
    </w:p>
    <w:p w:rsidR="00CA18C1" w:rsidRPr="003D1E2F" w:rsidRDefault="00CA18C1" w:rsidP="003D1E2F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3D1E2F">
        <w:rPr>
          <w:rFonts w:ascii="Tipograf-Regular" w:cs="Tipograf-Regular" w:hint="cs"/>
          <w:sz w:val="20"/>
          <w:szCs w:val="20"/>
          <w:rtl/>
        </w:rPr>
        <w:t>אי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ציות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להוראה</w:t>
      </w:r>
      <w:r w:rsidRPr="003D1E2F">
        <w:rPr>
          <w:rFonts w:ascii="Tipograf-Regular" w:cs="Tipograf-Regular"/>
          <w:sz w:val="20"/>
          <w:szCs w:val="20"/>
        </w:rPr>
        <w:t xml:space="preserve">, </w:t>
      </w:r>
      <w:r w:rsidRPr="003D1E2F">
        <w:rPr>
          <w:rFonts w:ascii="Tipograf-Regular" w:cs="Tipograf-Regular" w:hint="cs"/>
          <w:sz w:val="20"/>
          <w:szCs w:val="20"/>
          <w:rtl/>
        </w:rPr>
        <w:t>או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העלבת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חבר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סגל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הוראה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או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נציג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היחידה</w:t>
      </w:r>
      <w:r w:rsidRPr="003D1E2F">
        <w:rPr>
          <w:rFonts w:ascii="Tipograf-Regular" w:cs="Tipograf-Regular"/>
          <w:sz w:val="20"/>
          <w:szCs w:val="20"/>
        </w:rPr>
        <w:t>.</w:t>
      </w:r>
    </w:p>
    <w:p w:rsidR="00CA18C1" w:rsidRPr="003D1E2F" w:rsidRDefault="00CA18C1" w:rsidP="003D1E2F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3D1E2F">
        <w:rPr>
          <w:rFonts w:ascii="Tipograf-Regular" w:cs="Tipograf-Regular" w:hint="cs"/>
          <w:sz w:val="20"/>
          <w:szCs w:val="20"/>
          <w:rtl/>
        </w:rPr>
        <w:t>הונאה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בבחינה</w:t>
      </w:r>
      <w:r w:rsidRPr="003D1E2F">
        <w:rPr>
          <w:rFonts w:ascii="Tipograf-Regular" w:cs="Tipograf-Regular"/>
          <w:sz w:val="20"/>
          <w:szCs w:val="20"/>
        </w:rPr>
        <w:t xml:space="preserve">, </w:t>
      </w:r>
      <w:r w:rsidRPr="003D1E2F">
        <w:rPr>
          <w:rFonts w:ascii="Tipograf-Regular" w:cs="Tipograf-Regular" w:hint="cs"/>
          <w:sz w:val="20"/>
          <w:szCs w:val="20"/>
          <w:rtl/>
        </w:rPr>
        <w:t>בעבודה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בכתב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או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בכל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עבודה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המוטלת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על</w:t>
      </w:r>
      <w:r w:rsidRPr="003D1E2F">
        <w:rPr>
          <w:rFonts w:ascii="Tipograf-Regular" w:cs="Tipograf-Regular"/>
          <w:sz w:val="20"/>
          <w:szCs w:val="20"/>
        </w:rPr>
        <w:t xml:space="preserve"> </w:t>
      </w:r>
      <w:r w:rsidRPr="003D1E2F">
        <w:rPr>
          <w:rFonts w:ascii="Tipograf-Regular" w:cs="Tipograf-Regular" w:hint="cs"/>
          <w:sz w:val="20"/>
          <w:szCs w:val="20"/>
          <w:rtl/>
        </w:rPr>
        <w:t>הלומד</w:t>
      </w:r>
      <w:r w:rsidRPr="003D1E2F">
        <w:rPr>
          <w:rFonts w:ascii="Tipograf-Regular" w:cs="Tipograf-Regular"/>
          <w:sz w:val="20"/>
          <w:szCs w:val="20"/>
        </w:rPr>
        <w:t>.</w:t>
      </w:r>
    </w:p>
    <w:p w:rsidR="00CA18C1" w:rsidRPr="00236657" w:rsidRDefault="00CA18C1" w:rsidP="00236657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36657">
        <w:rPr>
          <w:rFonts w:ascii="Tipograf-Regular" w:cs="Tipograf-Regular" w:hint="cs"/>
          <w:sz w:val="20"/>
          <w:szCs w:val="20"/>
          <w:rtl/>
        </w:rPr>
        <w:t>פגיעה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בזדון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ברכוש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הקמפוס</w:t>
      </w:r>
      <w:r w:rsidRPr="00236657">
        <w:rPr>
          <w:rFonts w:ascii="Tipograf-Regular" w:cs="Tipograf-Regular"/>
          <w:sz w:val="20"/>
          <w:szCs w:val="20"/>
        </w:rPr>
        <w:t>.</w:t>
      </w:r>
    </w:p>
    <w:p w:rsidR="00CA18C1" w:rsidRPr="00236657" w:rsidRDefault="00CA18C1" w:rsidP="00236657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36657">
        <w:rPr>
          <w:rFonts w:ascii="Tipograf-Regular" w:cs="Tipograf-Regular" w:hint="cs"/>
          <w:sz w:val="20"/>
          <w:szCs w:val="20"/>
          <w:rtl/>
        </w:rPr>
        <w:t>אי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ציות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לכללי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התנהגות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של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הקמפוס</w:t>
      </w:r>
      <w:r w:rsidRPr="00236657">
        <w:rPr>
          <w:rFonts w:ascii="Tipograf-Regular" w:cs="Tipograf-Regular"/>
          <w:sz w:val="20"/>
          <w:szCs w:val="20"/>
        </w:rPr>
        <w:t xml:space="preserve"> )</w:t>
      </w:r>
      <w:r w:rsidRPr="00236657">
        <w:rPr>
          <w:rFonts w:ascii="Tipograf-Regular" w:cs="Tipograf-Regular" w:hint="cs"/>
          <w:sz w:val="20"/>
          <w:szCs w:val="20"/>
          <w:rtl/>
        </w:rPr>
        <w:t>נוהל</w:t>
      </w:r>
      <w:r w:rsidRPr="00236657">
        <w:rPr>
          <w:rFonts w:ascii="Tipograf-Regular" w:cs="Tipograf-Regular"/>
          <w:sz w:val="20"/>
          <w:szCs w:val="20"/>
        </w:rPr>
        <w:t xml:space="preserve">, </w:t>
      </w:r>
      <w:r w:rsidRPr="00236657">
        <w:rPr>
          <w:rFonts w:ascii="Tipograf-Regular" w:cs="Tipograf-Regular" w:hint="cs"/>
          <w:sz w:val="20"/>
          <w:szCs w:val="20"/>
          <w:rtl/>
        </w:rPr>
        <w:t>סדר</w:t>
      </w:r>
      <w:r w:rsidRPr="00236657">
        <w:rPr>
          <w:rFonts w:ascii="Tipograf-Regular" w:cs="Tipograf-Regular"/>
          <w:sz w:val="20"/>
          <w:szCs w:val="20"/>
        </w:rPr>
        <w:t xml:space="preserve">, </w:t>
      </w:r>
      <w:r w:rsidRPr="00236657">
        <w:rPr>
          <w:rFonts w:ascii="Tipograf-Regular" w:cs="Tipograf-Regular" w:hint="cs"/>
          <w:sz w:val="20"/>
          <w:szCs w:val="20"/>
          <w:rtl/>
        </w:rPr>
        <w:t>חוקי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תנועה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וכו</w:t>
      </w:r>
      <w:r w:rsidRPr="00236657">
        <w:rPr>
          <w:rFonts w:ascii="Tipograf-Regular" w:cs="Tipograf-Regular"/>
          <w:sz w:val="20"/>
          <w:szCs w:val="20"/>
        </w:rPr>
        <w:t>'(.</w:t>
      </w:r>
    </w:p>
    <w:p w:rsidR="00CA18C1" w:rsidRPr="00236657" w:rsidRDefault="00CA18C1" w:rsidP="00236657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36657">
        <w:rPr>
          <w:rFonts w:ascii="Tipograf-Regular" w:cs="Tipograf-Regular" w:hint="cs"/>
          <w:sz w:val="20"/>
          <w:szCs w:val="20"/>
          <w:rtl/>
        </w:rPr>
        <w:t>מסירת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מידע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כוזב</w:t>
      </w:r>
      <w:r w:rsidRPr="00236657">
        <w:rPr>
          <w:rFonts w:ascii="Tipograf-Regular" w:cs="Tipograf-Regular"/>
          <w:sz w:val="20"/>
          <w:szCs w:val="20"/>
        </w:rPr>
        <w:t xml:space="preserve">, </w:t>
      </w:r>
      <w:r w:rsidRPr="00236657">
        <w:rPr>
          <w:rFonts w:ascii="Tipograf-Regular" w:cs="Tipograf-Regular" w:hint="cs"/>
          <w:sz w:val="20"/>
          <w:szCs w:val="20"/>
          <w:rtl/>
        </w:rPr>
        <w:t>ביודעין</w:t>
      </w:r>
      <w:r w:rsidRPr="00236657">
        <w:rPr>
          <w:rFonts w:ascii="Tipograf-Regular" w:cs="Tipograf-Regular"/>
          <w:sz w:val="20"/>
          <w:szCs w:val="20"/>
        </w:rPr>
        <w:t xml:space="preserve">, </w:t>
      </w:r>
      <w:r w:rsidRPr="00236657">
        <w:rPr>
          <w:rFonts w:ascii="Tipograf-Regular" w:cs="Tipograf-Regular" w:hint="cs"/>
          <w:sz w:val="20"/>
          <w:szCs w:val="20"/>
          <w:rtl/>
        </w:rPr>
        <w:t>ליחידה</w:t>
      </w:r>
      <w:r w:rsidRPr="00236657">
        <w:rPr>
          <w:rFonts w:ascii="Tipograf-Regular" w:cs="Tipograf-Regular"/>
          <w:sz w:val="20"/>
          <w:szCs w:val="20"/>
        </w:rPr>
        <w:t>.</w:t>
      </w:r>
    </w:p>
    <w:p w:rsidR="00CA18C1" w:rsidRPr="00236657" w:rsidRDefault="00CA18C1" w:rsidP="00236657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36657">
        <w:rPr>
          <w:rFonts w:ascii="Tipograf-Regular" w:cs="Tipograf-Regular" w:hint="cs"/>
          <w:sz w:val="20"/>
          <w:szCs w:val="20"/>
          <w:rtl/>
        </w:rPr>
        <w:t>הרשעה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בעבירה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פלילית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שיש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עמה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קלון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ביחידה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או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מחוצה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לה</w:t>
      </w:r>
      <w:r w:rsidRPr="00236657">
        <w:rPr>
          <w:rFonts w:ascii="Tipograf-Regular" w:cs="Tipograf-Regular"/>
          <w:sz w:val="20"/>
          <w:szCs w:val="20"/>
        </w:rPr>
        <w:t>.</w:t>
      </w:r>
    </w:p>
    <w:p w:rsidR="00CA18C1" w:rsidRPr="00236657" w:rsidRDefault="00CA18C1" w:rsidP="0003684A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36657">
        <w:rPr>
          <w:rFonts w:ascii="Tipograf-Regular" w:cs="Tipograf-Regular" w:hint="cs"/>
          <w:sz w:val="20"/>
          <w:szCs w:val="20"/>
          <w:rtl/>
        </w:rPr>
        <w:t>התנהגות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שאינה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הולמת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תלמיד</w:t>
      </w:r>
      <w:r w:rsidRPr="00236657">
        <w:rPr>
          <w:rFonts w:ascii="Tipograf-Regular" w:cs="Tipograf-Regular"/>
          <w:sz w:val="20"/>
          <w:szCs w:val="20"/>
        </w:rPr>
        <w:t xml:space="preserve">, </w:t>
      </w:r>
      <w:r w:rsidRPr="00236657">
        <w:rPr>
          <w:rFonts w:ascii="Tipograf-Regular" w:cs="Tipograf-Regular" w:hint="cs"/>
          <w:sz w:val="20"/>
          <w:szCs w:val="20"/>
          <w:rtl/>
        </w:rPr>
        <w:t>ומרצה</w:t>
      </w:r>
      <w:r w:rsidRPr="00236657">
        <w:rPr>
          <w:rFonts w:ascii="Tipograf-Regular" w:cs="Tipograf-Regular"/>
          <w:sz w:val="20"/>
          <w:szCs w:val="20"/>
        </w:rPr>
        <w:t xml:space="preserve">, </w:t>
      </w:r>
      <w:r w:rsidRPr="00236657">
        <w:rPr>
          <w:rFonts w:ascii="Tipograf-Regular" w:cs="Tipograf-Regular" w:hint="cs"/>
          <w:sz w:val="20"/>
          <w:szCs w:val="20"/>
          <w:rtl/>
        </w:rPr>
        <w:t>מדריך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או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מאמן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בעת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תקופת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הלימודים</w:t>
      </w:r>
      <w:r w:rsidRPr="00236657">
        <w:rPr>
          <w:rFonts w:ascii="Tipograf-Regular" w:cs="Tipograf-Regular"/>
          <w:sz w:val="20"/>
          <w:szCs w:val="20"/>
        </w:rPr>
        <w:t xml:space="preserve"> </w:t>
      </w:r>
      <w:r w:rsidRPr="00236657">
        <w:rPr>
          <w:rFonts w:ascii="Tipograf-Regular" w:cs="Tipograf-Regular" w:hint="cs"/>
          <w:sz w:val="20"/>
          <w:szCs w:val="20"/>
          <w:rtl/>
        </w:rPr>
        <w:t>ביחידה</w:t>
      </w:r>
      <w:r w:rsidRPr="00236657">
        <w:rPr>
          <w:rFonts w:ascii="Tipograf-Regular" w:cs="Tipograf-Regular"/>
          <w:sz w:val="20"/>
          <w:szCs w:val="20"/>
        </w:rPr>
        <w:t>.</w:t>
      </w:r>
      <w:r w:rsidR="008311AF">
        <w:rPr>
          <w:rFonts w:ascii="Tipograf-Regular" w:cs="Tipograf-Regular" w:hint="cs"/>
          <w:sz w:val="20"/>
          <w:szCs w:val="20"/>
          <w:rtl/>
        </w:rPr>
        <w:t xml:space="preserve">      </w:t>
      </w: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 w:rsidRPr="008E1767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תלונות</w:t>
      </w:r>
    </w:p>
    <w:p w:rsidR="00CA18C1" w:rsidRPr="008E1767" w:rsidRDefault="00CA18C1" w:rsidP="008E1767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לומד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המבקש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להתלונן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יעשה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זאת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בכתב</w:t>
      </w:r>
      <w:r w:rsidRPr="008E1767">
        <w:rPr>
          <w:rFonts w:ascii="Tipograf-Regular" w:cs="Tipograf-Regular"/>
          <w:sz w:val="20"/>
          <w:szCs w:val="20"/>
        </w:rPr>
        <w:t xml:space="preserve">. </w:t>
      </w:r>
      <w:r w:rsidRPr="008E1767">
        <w:rPr>
          <w:rFonts w:ascii="Tipograf-Regular" w:cs="Tipograf-Regular" w:hint="cs"/>
          <w:sz w:val="20"/>
          <w:szCs w:val="20"/>
          <w:rtl/>
        </w:rPr>
        <w:t>את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מכתב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התלונה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עליו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להפנות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למזכירות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היחידה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ללימודי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תעודה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תלונה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כנגד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לומד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בקורס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תוגש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בכתב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לרכז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הקורס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highlight w:val="lightGray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 w:rsidRPr="008E1767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ועדת</w:t>
      </w:r>
      <w:r w:rsidRPr="008E1767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8E1767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משמעת</w:t>
      </w:r>
    </w:p>
    <w:p w:rsidR="00CA18C1" w:rsidRPr="008E1767" w:rsidRDefault="00CA18C1" w:rsidP="008E1767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כל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תלונה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שתוגש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נגד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לומד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תידון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ידי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משמעת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המשמעת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תתכנס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בתוך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שבועיים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מיום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הגשת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התלונה</w:t>
      </w:r>
      <w:r w:rsidRPr="008E1767">
        <w:rPr>
          <w:rFonts w:ascii="Tipograf-Regular" w:cs="Tipograf-Regular"/>
          <w:sz w:val="20"/>
          <w:szCs w:val="20"/>
        </w:rPr>
        <w:t xml:space="preserve">. </w:t>
      </w:r>
      <w:r w:rsidRPr="008E1767">
        <w:rPr>
          <w:rFonts w:ascii="Tipograf-Regular" w:cs="Tipograf-Regular" w:hint="cs"/>
          <w:sz w:val="20"/>
          <w:szCs w:val="20"/>
          <w:rtl/>
        </w:rPr>
        <w:t>הודעה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בכתב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תישלח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הנילון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לא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ישתתף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כחבר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המשמעת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אדם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הנוגע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ישירות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למהות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המקרה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הנדון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בועדה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הנידון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חייב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להופיע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בפני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המשמעת</w:t>
      </w:r>
      <w:r w:rsidRPr="008E1767">
        <w:rPr>
          <w:rFonts w:ascii="Tipograf-Regular" w:cs="Tipograf-Regular"/>
          <w:sz w:val="20"/>
          <w:szCs w:val="20"/>
        </w:rPr>
        <w:t xml:space="preserve">. </w:t>
      </w:r>
      <w:r w:rsidRPr="008E1767">
        <w:rPr>
          <w:rFonts w:ascii="Tipograf-Regular" w:cs="Tipograf-Regular" w:hint="cs"/>
          <w:sz w:val="20"/>
          <w:szCs w:val="20"/>
          <w:rtl/>
        </w:rPr>
        <w:t>אם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לא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הופיע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רשאית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הועדה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לדון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בתלונה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ולהחליט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החלטה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על</w:t>
      </w:r>
    </w:p>
    <w:p w:rsidR="00CA18C1" w:rsidRDefault="00CA18C1" w:rsidP="008E176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אף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העדרו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הני</w:t>
      </w:r>
      <w:r w:rsidR="008E1767">
        <w:rPr>
          <w:rFonts w:ascii="Tipograf-Regular" w:cs="Tipograf-Regular" w:hint="cs"/>
          <w:sz w:val="20"/>
          <w:szCs w:val="20"/>
          <w:rtl/>
        </w:rPr>
        <w:t>ד</w:t>
      </w:r>
      <w:r>
        <w:rPr>
          <w:rFonts w:ascii="Tipograf-Regular" w:cs="Tipograf-Regular" w:hint="cs"/>
          <w:sz w:val="20"/>
          <w:szCs w:val="20"/>
          <w:rtl/>
        </w:rPr>
        <w:t>ון</w:t>
      </w:r>
      <w:r>
        <w:rPr>
          <w:rFonts w:ascii="Tipograf-Regular" w:cs="Tipograf-Regular"/>
          <w:sz w:val="20"/>
          <w:szCs w:val="20"/>
        </w:rPr>
        <w:t>.</w:t>
      </w: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 w:rsidRPr="008E1767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סנקציות</w:t>
      </w: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>
        <w:rPr>
          <w:rFonts w:ascii="Tipograf-Bold" w:cs="Tipograf-Bold" w:hint="cs"/>
          <w:b/>
          <w:bCs/>
          <w:sz w:val="20"/>
          <w:szCs w:val="20"/>
          <w:rtl/>
        </w:rPr>
        <w:t>במקרה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בו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יוחלט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כי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הנידון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ביצע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הפרה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מאלו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שפורטו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לעיל</w:t>
      </w:r>
      <w:r>
        <w:rPr>
          <w:rFonts w:ascii="Tipograf-Bold" w:cs="Tipograf-Bold"/>
          <w:b/>
          <w:bCs/>
          <w:sz w:val="20"/>
          <w:szCs w:val="20"/>
        </w:rPr>
        <w:t xml:space="preserve">, </w:t>
      </w:r>
      <w:r>
        <w:rPr>
          <w:rFonts w:ascii="Tipograf-Bold" w:cs="Tipograf-Bold" w:hint="cs"/>
          <w:b/>
          <w:bCs/>
          <w:sz w:val="20"/>
          <w:szCs w:val="20"/>
          <w:rtl/>
        </w:rPr>
        <w:t>תהיה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הזכות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לועדת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משמעת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להטיל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עליו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אחת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או</w:t>
      </w: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>
        <w:rPr>
          <w:rFonts w:ascii="Tipograf-Bold" w:cs="Tipograf-Bold" w:hint="cs"/>
          <w:b/>
          <w:bCs/>
          <w:sz w:val="20"/>
          <w:szCs w:val="20"/>
          <w:rtl/>
        </w:rPr>
        <w:t>יותר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מהסנקציות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הבאות</w:t>
      </w:r>
      <w:r>
        <w:rPr>
          <w:rFonts w:ascii="Tipograf-Bold" w:cs="Tipograf-Bold"/>
          <w:b/>
          <w:bCs/>
          <w:sz w:val="20"/>
          <w:szCs w:val="20"/>
        </w:rPr>
        <w:t>:</w:t>
      </w:r>
    </w:p>
    <w:p w:rsidR="00CA18C1" w:rsidRPr="008E1767" w:rsidRDefault="008E1767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</w:t>
      </w:r>
      <w:r w:rsidR="00CA18C1" w:rsidRPr="008E1767">
        <w:rPr>
          <w:rFonts w:ascii="Tipograf-Regular" w:cs="Tipograf-Regular" w:hint="cs"/>
          <w:sz w:val="20"/>
          <w:szCs w:val="20"/>
          <w:rtl/>
        </w:rPr>
        <w:t>תראה</w:t>
      </w:r>
      <w:r w:rsidR="00CA18C1"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נזיפה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מניעת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שימוש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במתקני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היחידה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פסילת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בחינה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ו</w:t>
      </w:r>
      <w:r w:rsidRPr="008E1767">
        <w:rPr>
          <w:rFonts w:ascii="Tipograf-Regular" w:cs="Tipograf-Regular"/>
          <w:sz w:val="20"/>
          <w:szCs w:val="20"/>
        </w:rPr>
        <w:t>/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פסילת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עבודה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איסור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לגשת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לבחינה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לבחינות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במועד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במועדים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מסוימים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עיכוב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תעודה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אישור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לימודים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הרחקה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מלימודים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לפרק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זמן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שיוחלט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עליו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לצמיתות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ביטול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זכויות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הישגים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לימודיים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שנרכשו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במרמה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קנס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כספי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משמעת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מוסמכת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לקבוע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אחת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יותר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מהסנקציות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הנ</w:t>
      </w:r>
      <w:r w:rsidRPr="008E1767">
        <w:rPr>
          <w:rFonts w:ascii="Tipograf-Regular" w:cs="Tipograf-Regular"/>
          <w:sz w:val="20"/>
          <w:szCs w:val="20"/>
        </w:rPr>
        <w:t>"</w:t>
      </w:r>
      <w:r w:rsidRPr="008E1767">
        <w:rPr>
          <w:rFonts w:ascii="Tipograf-Regular" w:cs="Tipograf-Regular" w:hint="cs"/>
          <w:sz w:val="20"/>
          <w:szCs w:val="20"/>
          <w:rtl/>
        </w:rPr>
        <w:t>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יהיו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תנאי</w:t>
      </w:r>
      <w:r w:rsidRPr="008E1767">
        <w:rPr>
          <w:rFonts w:ascii="Tipograf-Regular" w:cs="Tipograf-Regular"/>
          <w:sz w:val="20"/>
          <w:szCs w:val="20"/>
        </w:rPr>
        <w:t>.</w:t>
      </w: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 w:rsidRPr="008E1767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ערעור</w:t>
      </w:r>
    </w:p>
    <w:p w:rsidR="00CA18C1" w:rsidRPr="008E1767" w:rsidRDefault="00CA18C1" w:rsidP="008E1767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לומד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רשאי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לערער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החלטתה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משמעת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בפני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ערעורים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של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היחידה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ללימודי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תעודה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בתוך</w:t>
      </w:r>
    </w:p>
    <w:p w:rsidR="00CA18C1" w:rsidRDefault="00CA18C1" w:rsidP="008E176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שבועיים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מקבלת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ההחלטה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ועדת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הערעורים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תכלול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מנהל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וכן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תפקיד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בכיר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נוסף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החלטות</w:t>
      </w:r>
    </w:p>
    <w:p w:rsidR="00CA18C1" w:rsidRDefault="00CA18C1" w:rsidP="008E176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ועדת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הערעורים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סופיות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8E1767" w:rsidRDefault="00CA18C1" w:rsidP="008E1767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8E1767">
        <w:rPr>
          <w:rFonts w:ascii="Tipograf-Regular" w:cs="Tipograf-Regular" w:hint="cs"/>
          <w:sz w:val="20"/>
          <w:szCs w:val="20"/>
          <w:rtl/>
        </w:rPr>
        <w:t>לא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ישתתף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חבר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הערעורים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כבר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השתתף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כחבר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בועדת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המשמעת</w:t>
      </w:r>
      <w:r w:rsidRPr="008E1767">
        <w:rPr>
          <w:rFonts w:ascii="Tipograf-Regular" w:cs="Tipograf-Regular"/>
          <w:sz w:val="20"/>
          <w:szCs w:val="20"/>
        </w:rPr>
        <w:t xml:space="preserve">, </w:t>
      </w:r>
      <w:r w:rsidRPr="008E1767">
        <w:rPr>
          <w:rFonts w:ascii="Tipograf-Regular" w:cs="Tipograf-Regular" w:hint="cs"/>
          <w:sz w:val="20"/>
          <w:szCs w:val="20"/>
          <w:rtl/>
        </w:rPr>
        <w:t>או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אם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יש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לו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נגיעה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ישירה</w:t>
      </w:r>
      <w:r w:rsidRPr="008E1767">
        <w:rPr>
          <w:rFonts w:ascii="Tipograf-Regular" w:cs="Tipograf-Regular"/>
          <w:sz w:val="20"/>
          <w:szCs w:val="20"/>
        </w:rPr>
        <w:t xml:space="preserve"> </w:t>
      </w:r>
      <w:r w:rsidRPr="008E1767">
        <w:rPr>
          <w:rFonts w:ascii="Tipograf-Regular" w:cs="Tipograf-Regular" w:hint="cs"/>
          <w:sz w:val="20"/>
          <w:szCs w:val="20"/>
          <w:rtl/>
        </w:rPr>
        <w:t>למהות</w:t>
      </w:r>
    </w:p>
    <w:p w:rsidR="00CA18C1" w:rsidRDefault="00CA18C1" w:rsidP="008E176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המקרה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הנדון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בועדת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הערעורים</w:t>
      </w:r>
      <w:r>
        <w:rPr>
          <w:rFonts w:ascii="Tipograf-Regular" w:cs="Tipograf-Regular"/>
          <w:sz w:val="20"/>
          <w:szCs w:val="20"/>
        </w:rPr>
        <w:t>.</w:t>
      </w:r>
    </w:p>
    <w:p w:rsidR="008E1767" w:rsidRDefault="008E1767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  <w:rtl/>
        </w:rPr>
      </w:pPr>
    </w:p>
    <w:p w:rsidR="00CA18C1" w:rsidRDefault="00CA18C1" w:rsidP="00CA18C1">
      <w:pPr>
        <w:autoSpaceDE w:val="0"/>
        <w:autoSpaceDN w:val="0"/>
        <w:adjustRightInd w:val="0"/>
        <w:spacing w:after="0" w:line="240" w:lineRule="auto"/>
        <w:jc w:val="both"/>
        <w:rPr>
          <w:rFonts w:ascii="Tipograf-Bold" w:cs="Tipograf-Bold"/>
          <w:b/>
          <w:bCs/>
          <w:sz w:val="20"/>
          <w:szCs w:val="20"/>
        </w:rPr>
      </w:pP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בריאות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הלומד</w:t>
      </w:r>
    </w:p>
    <w:p w:rsidR="00CA18C1" w:rsidRPr="002A2480" w:rsidRDefault="00CA18C1" w:rsidP="002A2480">
      <w:pPr>
        <w:pStyle w:val="a9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חברות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בקופת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חולים</w:t>
      </w:r>
      <w:r w:rsidRPr="002A2480">
        <w:rPr>
          <w:rFonts w:ascii="Tipograf-Regular" w:cs="Tipograf-Regular"/>
          <w:sz w:val="20"/>
          <w:szCs w:val="20"/>
        </w:rPr>
        <w:t xml:space="preserve"> - </w:t>
      </w:r>
      <w:r w:rsidRPr="002A2480">
        <w:rPr>
          <w:rFonts w:ascii="Tipograf-Regular" w:cs="Tipograf-Regular" w:hint="cs"/>
          <w:sz w:val="20"/>
          <w:szCs w:val="20"/>
          <w:rtl/>
        </w:rPr>
        <w:t>כל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לומד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נדרש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להיות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מבוטח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באחת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מקופות</w:t>
      </w:r>
      <w:r w:rsidRPr="002A2480">
        <w:rPr>
          <w:rFonts w:ascii="Tipograf-Regular" w:cs="Tipograf-Regular"/>
          <w:sz w:val="20"/>
          <w:szCs w:val="20"/>
        </w:rPr>
        <w:t>-</w:t>
      </w:r>
      <w:r w:rsidRPr="002A2480">
        <w:rPr>
          <w:rFonts w:ascii="Tipograf-Regular" w:cs="Tipograf-Regular" w:hint="cs"/>
          <w:sz w:val="20"/>
          <w:szCs w:val="20"/>
          <w:rtl/>
        </w:rPr>
        <w:t>החולים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ועליו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לדווח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כך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בטופס</w:t>
      </w:r>
    </w:p>
    <w:p w:rsidR="00CA18C1" w:rsidRDefault="00CA18C1" w:rsidP="002A248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הרישום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בעת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הרשמתו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ללימודים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שאינו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חבר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בקופת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חולים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יכול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להתקבל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ללימודים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ביחידה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2A2480" w:rsidRDefault="00CA18C1" w:rsidP="002A2480">
      <w:pPr>
        <w:pStyle w:val="a9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ללומד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לא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יינתן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פיצוי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עבור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הוצאות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נלוות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לטיפול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הרפואי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ו</w:t>
      </w:r>
      <w:r w:rsidRPr="002A2480">
        <w:rPr>
          <w:rFonts w:ascii="Tipograf-Regular" w:cs="Tipograf-Regular"/>
          <w:sz w:val="20"/>
          <w:szCs w:val="20"/>
        </w:rPr>
        <w:t>/</w:t>
      </w:r>
      <w:r w:rsidRPr="002A2480">
        <w:rPr>
          <w:rFonts w:ascii="Tipograf-Regular" w:cs="Tipograf-Regular" w:hint="cs"/>
          <w:sz w:val="20"/>
          <w:szCs w:val="20"/>
          <w:rtl/>
        </w:rPr>
        <w:t>או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עבור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אובדן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ימי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עבודה</w:t>
      </w:r>
      <w:r w:rsidRPr="002A2480">
        <w:rPr>
          <w:rFonts w:ascii="Tipograf-Regular" w:cs="Tipograf-Regular"/>
          <w:sz w:val="20"/>
          <w:szCs w:val="20"/>
        </w:rPr>
        <w:t xml:space="preserve">, </w:t>
      </w:r>
      <w:r w:rsidRPr="002A2480">
        <w:rPr>
          <w:rFonts w:ascii="Tipograf-Regular" w:cs="Tipograf-Regular" w:hint="cs"/>
          <w:sz w:val="20"/>
          <w:szCs w:val="20"/>
          <w:rtl/>
        </w:rPr>
        <w:t>אלא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במסגרת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ביטוח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צד</w:t>
      </w:r>
    </w:p>
    <w:p w:rsidR="00CA18C1" w:rsidRDefault="00CA18C1" w:rsidP="002A248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ג</w:t>
      </w:r>
      <w:r>
        <w:rPr>
          <w:rFonts w:ascii="Tipograf-Regular" w:cs="Tipograf-Regular"/>
          <w:sz w:val="20"/>
          <w:szCs w:val="20"/>
        </w:rPr>
        <w:t xml:space="preserve">' </w:t>
      </w:r>
      <w:r>
        <w:rPr>
          <w:rFonts w:ascii="Tipograf-Regular" w:cs="Tipograf-Regular" w:hint="cs"/>
          <w:sz w:val="20"/>
          <w:szCs w:val="20"/>
          <w:rtl/>
        </w:rPr>
        <w:t>של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המוסד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ובהתאם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לתנאי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הביטוח</w:t>
      </w:r>
      <w:r>
        <w:rPr>
          <w:rFonts w:ascii="Tipograf-Regular" w:cs="Tipograf-Regular"/>
          <w:sz w:val="20"/>
          <w:szCs w:val="20"/>
        </w:rPr>
        <w:t>.</w:t>
      </w:r>
    </w:p>
    <w:p w:rsidR="00CA18C1" w:rsidRPr="002A2480" w:rsidRDefault="00CA18C1" w:rsidP="002A2480">
      <w:pPr>
        <w:pStyle w:val="a9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אם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חל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שינוי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במצבו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הבריאותי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של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הלומד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במהלך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הלימודים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שלא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במסגרת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פעילויותיו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ביחידה</w:t>
      </w:r>
      <w:r w:rsidRPr="002A2480">
        <w:rPr>
          <w:rFonts w:ascii="Tipograf-Regular" w:cs="Tipograf-Regular"/>
          <w:sz w:val="20"/>
          <w:szCs w:val="20"/>
        </w:rPr>
        <w:t xml:space="preserve">, </w:t>
      </w:r>
      <w:r w:rsidRPr="002A2480">
        <w:rPr>
          <w:rFonts w:ascii="Tipograf-Regular" w:cs="Tipograf-Regular" w:hint="cs"/>
          <w:sz w:val="20"/>
          <w:szCs w:val="20"/>
          <w:rtl/>
        </w:rPr>
        <w:t>עליו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להודיע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</w:p>
    <w:p w:rsidR="00CA18C1" w:rsidRDefault="00CA18C1" w:rsidP="002A248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pograf-Regular" w:cs="Tipograf-Regular"/>
          <w:color w:val="000000"/>
          <w:sz w:val="20"/>
          <w:szCs w:val="20"/>
          <w:rtl/>
        </w:rPr>
      </w:pPr>
      <w:r>
        <w:rPr>
          <w:rFonts w:ascii="Tipograf-Regular" w:cs="Tipograf-Regular" w:hint="cs"/>
          <w:sz w:val="20"/>
          <w:szCs w:val="20"/>
          <w:rtl/>
        </w:rPr>
        <w:t>כך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מייד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ובלא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דיחוי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בכתב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ליחידה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ללימודי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תעודה</w:t>
      </w:r>
      <w:r w:rsidR="004D31CC">
        <w:rPr>
          <w:rFonts w:ascii="Tipograf-Regular" w:cs="Tipograf-Regular" w:hint="cs"/>
          <w:color w:val="000000"/>
          <w:sz w:val="20"/>
          <w:szCs w:val="20"/>
          <w:rtl/>
        </w:rPr>
        <w:t>.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jc w:val="both"/>
        <w:rPr>
          <w:rFonts w:ascii="Tipograf-Regular" w:cs="Tipograf-Regular"/>
          <w:color w:val="000000"/>
          <w:sz w:val="20"/>
          <w:szCs w:val="20"/>
          <w:rtl/>
        </w:rPr>
      </w:pPr>
    </w:p>
    <w:p w:rsidR="004D31CC" w:rsidRP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cs="Tipograf-Bold"/>
          <w:b/>
          <w:bCs/>
          <w:sz w:val="20"/>
          <w:szCs w:val="20"/>
        </w:rPr>
      </w:pP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דיווח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על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תאונה</w:t>
      </w:r>
    </w:p>
    <w:p w:rsidR="004D31CC" w:rsidRP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4D31CC">
        <w:rPr>
          <w:rFonts w:ascii="Tipograf-Regular" w:cs="Tipograf-Regular" w:hint="cs"/>
          <w:sz w:val="20"/>
          <w:szCs w:val="20"/>
          <w:rtl/>
        </w:rPr>
        <w:t>לומד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אשר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נפגע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בעת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שהותו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בתחומי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הקמפוס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או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בעת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פעילותו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בשיעורים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מטעם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היחידה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ללימודי</w:t>
      </w:r>
      <w:r w:rsidRPr="004D31CC">
        <w:rPr>
          <w:rFonts w:ascii="Tipograf-Regular" w:cs="Tipograf-Regular"/>
          <w:sz w:val="20"/>
          <w:szCs w:val="20"/>
        </w:rPr>
        <w:t xml:space="preserve"> </w:t>
      </w:r>
      <w:r w:rsidRPr="004D31CC">
        <w:rPr>
          <w:rFonts w:ascii="Tipograf-Regular" w:cs="Tipograf-Regular" w:hint="cs"/>
          <w:sz w:val="20"/>
          <w:szCs w:val="20"/>
          <w:rtl/>
        </w:rPr>
        <w:t>תעודה</w:t>
      </w:r>
      <w:r w:rsidRPr="004D31CC">
        <w:rPr>
          <w:rFonts w:ascii="Tipograf-Regular" w:cs="Tipograf-Regular"/>
          <w:sz w:val="20"/>
          <w:szCs w:val="20"/>
        </w:rPr>
        <w:t>,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נדרש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לדווח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פגיעתו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לרכז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הקורס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למדריך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באותו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שיעור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רכז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הקורס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חייב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למלא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דו</w:t>
      </w:r>
      <w:r>
        <w:rPr>
          <w:rFonts w:ascii="Tipograf-Regular" w:cs="Tipograf-Regular"/>
          <w:sz w:val="20"/>
          <w:szCs w:val="20"/>
        </w:rPr>
        <w:t>"</w:t>
      </w:r>
      <w:r>
        <w:rPr>
          <w:rFonts w:ascii="Tipograf-Regular" w:cs="Tipograf-Regular" w:hint="cs"/>
          <w:sz w:val="20"/>
          <w:szCs w:val="20"/>
          <w:rtl/>
        </w:rPr>
        <w:t>ח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תאונה</w:t>
      </w:r>
      <w:r>
        <w:rPr>
          <w:rFonts w:ascii="Tipograf-Regular" w:cs="Tipograf-Regular"/>
          <w:sz w:val="20"/>
          <w:szCs w:val="20"/>
        </w:rPr>
        <w:t xml:space="preserve"> )</w:t>
      </w:r>
      <w:r>
        <w:rPr>
          <w:rFonts w:ascii="Tipograf-Regular" w:cs="Tipograf-Regular" w:hint="cs"/>
          <w:sz w:val="20"/>
          <w:szCs w:val="20"/>
          <w:rtl/>
        </w:rPr>
        <w:t>אותו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יוכל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לקבל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במזכירות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 xml:space="preserve">( </w:t>
      </w:r>
      <w:r>
        <w:rPr>
          <w:rFonts w:ascii="Tipograf-Regular" w:cs="Tipograf-Regular" w:hint="cs"/>
          <w:sz w:val="20"/>
          <w:szCs w:val="20"/>
          <w:rtl/>
        </w:rPr>
        <w:t>תוך</w:t>
      </w:r>
      <w:r>
        <w:rPr>
          <w:rFonts w:ascii="Tipograf-Regular" w:cs="Tipograf-Regular"/>
          <w:sz w:val="20"/>
          <w:szCs w:val="20"/>
        </w:rPr>
        <w:t xml:space="preserve"> 24 </w:t>
      </w:r>
      <w:r>
        <w:rPr>
          <w:rFonts w:ascii="Tipograf-Regular" w:cs="Tipograf-Regular" w:hint="cs"/>
          <w:sz w:val="20"/>
          <w:szCs w:val="20"/>
          <w:rtl/>
        </w:rPr>
        <w:t>שעות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משעת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הפציעה</w:t>
      </w:r>
      <w:r>
        <w:rPr>
          <w:rFonts w:ascii="Tipograf-Regular" w:cs="Tipograf-Regular"/>
          <w:sz w:val="20"/>
          <w:szCs w:val="20"/>
        </w:rPr>
        <w:t>.</w:t>
      </w: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הגשת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עזרה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ראשונה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ללימודי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תעודה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אינה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מחויבת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כלפי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במתן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שירותים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רפואיים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כל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שהם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בפיצויים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בגין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קבלת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טיפול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רפואי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זולת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מתן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עזרה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ראשונה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האחריות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לחברות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בקופת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חולים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לכיסוי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ביטוח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רפואי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תחול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בלבד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לרבות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האחריות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לתשלום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בגין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שירותים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רפואיים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שיקבל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הלומד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מכל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גוף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שהוא</w:t>
      </w:r>
      <w:r>
        <w:rPr>
          <w:rFonts w:ascii="Tipograf-Regular" w:cs="Tipograf-Regular"/>
          <w:sz w:val="20"/>
          <w:szCs w:val="20"/>
        </w:rPr>
        <w:t>.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  <w:r>
        <w:rPr>
          <w:rFonts w:ascii="Tipograf-Bold" w:cs="Tipograf-Bold" w:hint="cs"/>
          <w:b/>
          <w:bCs/>
          <w:sz w:val="20"/>
          <w:szCs w:val="20"/>
          <w:rtl/>
        </w:rPr>
        <w:t>שירותי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קרית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החינוך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גבעת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ושינגטון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לרשות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הלומדים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במסגרת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היחידה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ללימודי</w:t>
      </w:r>
      <w:r>
        <w:rPr>
          <w:rFonts w:ascii="Tipograf-Bold" w:cs="Tipograf-Bold"/>
          <w:b/>
          <w:bCs/>
          <w:sz w:val="20"/>
          <w:szCs w:val="20"/>
        </w:rPr>
        <w:t xml:space="preserve"> </w:t>
      </w:r>
      <w:r>
        <w:rPr>
          <w:rFonts w:ascii="Tipograf-Bold" w:cs="Tipograf-Bold" w:hint="cs"/>
          <w:b/>
          <w:bCs/>
          <w:sz w:val="20"/>
          <w:szCs w:val="20"/>
          <w:rtl/>
        </w:rPr>
        <w:t>תעודה</w:t>
      </w: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4D31CC" w:rsidRPr="002A2480" w:rsidRDefault="004D31CC" w:rsidP="002A248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חדר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אוכל</w:t>
      </w:r>
      <w:r w:rsidRPr="002A2480">
        <w:rPr>
          <w:rFonts w:ascii="Tipograf-Regular" w:cs="Tipograf-Regular"/>
          <w:sz w:val="20"/>
          <w:szCs w:val="20"/>
        </w:rPr>
        <w:t xml:space="preserve">: </w:t>
      </w:r>
      <w:r w:rsidRPr="002A2480">
        <w:rPr>
          <w:rFonts w:ascii="Tipograf-Regular" w:cs="Tipograf-Regular" w:hint="cs"/>
          <w:sz w:val="20"/>
          <w:szCs w:val="20"/>
          <w:rtl/>
        </w:rPr>
        <w:t>לומדי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זכאים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לאכול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בתשלום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בחדר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האוכל</w:t>
      </w:r>
      <w:r w:rsidR="002A2480">
        <w:rPr>
          <w:rFonts w:ascii="Tipograf-Regular" w:cs="Tipograf-Regular" w:hint="cs"/>
          <w:sz w:val="20"/>
          <w:szCs w:val="20"/>
          <w:rtl/>
        </w:rPr>
        <w:t xml:space="preserve"> </w:t>
      </w:r>
      <w:r w:rsidRPr="002A2480">
        <w:rPr>
          <w:rFonts w:ascii="Tipograf-Regular" w:cs="Tipograf-Regular"/>
          <w:sz w:val="20"/>
          <w:szCs w:val="20"/>
        </w:rPr>
        <w:t>)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מחירון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גבעת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ושינגטון</w:t>
      </w:r>
      <w:r w:rsidR="002A2480">
        <w:rPr>
          <w:rFonts w:cs="Tipograf-Regular"/>
          <w:sz w:val="20"/>
          <w:szCs w:val="20"/>
        </w:rPr>
        <w:t xml:space="preserve"> (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ההסדרים</w:t>
      </w:r>
    </w:p>
    <w:p w:rsidR="004D31CC" w:rsidRDefault="004D31CC" w:rsidP="002A248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המקובלים</w:t>
      </w:r>
      <w:r>
        <w:rPr>
          <w:rFonts w:ascii="Tipograf-Regular" w:cs="Tipograf-Regular"/>
          <w:sz w:val="20"/>
          <w:szCs w:val="20"/>
        </w:rPr>
        <w:t>.</w:t>
      </w:r>
    </w:p>
    <w:p w:rsidR="004D31CC" w:rsidRPr="002A2480" w:rsidRDefault="004D31CC" w:rsidP="002A248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ספרייה</w:t>
      </w:r>
      <w:r w:rsidRPr="002A2480">
        <w:rPr>
          <w:rFonts w:ascii="Tipograf-Regular" w:cs="Tipograf-Regular"/>
          <w:sz w:val="20"/>
          <w:szCs w:val="20"/>
        </w:rPr>
        <w:t xml:space="preserve">: </w:t>
      </w:r>
      <w:r w:rsidRPr="002A2480">
        <w:rPr>
          <w:rFonts w:ascii="Tipograf-Regular" w:cs="Tipograf-Regular" w:hint="cs"/>
          <w:sz w:val="20"/>
          <w:szCs w:val="20"/>
          <w:rtl/>
        </w:rPr>
        <w:t>לומדי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זכאים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להשתמש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בשירותי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הספרייה</w:t>
      </w:r>
      <w:r w:rsidRPr="002A2480">
        <w:rPr>
          <w:rFonts w:ascii="Tipograf-Regular" w:cs="Tipograf-Regular"/>
          <w:sz w:val="20"/>
          <w:szCs w:val="20"/>
        </w:rPr>
        <w:t xml:space="preserve">. </w:t>
      </w:r>
      <w:r w:rsidRPr="002A2480">
        <w:rPr>
          <w:rFonts w:ascii="Tipograf-Regular" w:cs="Tipograf-Regular" w:hint="cs"/>
          <w:sz w:val="20"/>
          <w:szCs w:val="20"/>
          <w:rtl/>
        </w:rPr>
        <w:t>ההשאלה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אפשרית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רק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ידי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הצגת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תעודת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מזהה</w:t>
      </w:r>
      <w:r w:rsidRPr="002A2480">
        <w:rPr>
          <w:rFonts w:ascii="Tipograf-Regular" w:cs="Tipograf-Regular"/>
          <w:sz w:val="20"/>
          <w:szCs w:val="20"/>
        </w:rPr>
        <w:t>,</w:t>
      </w:r>
    </w:p>
    <w:p w:rsidR="004D31CC" w:rsidRDefault="004D31CC" w:rsidP="002A248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מתן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צ</w:t>
      </w:r>
      <w:r>
        <w:rPr>
          <w:rFonts w:ascii="Tipograf-Regular" w:cs="Tipograf-Regular"/>
          <w:sz w:val="20"/>
          <w:szCs w:val="20"/>
        </w:rPr>
        <w:t>'</w:t>
      </w:r>
      <w:r>
        <w:rPr>
          <w:rFonts w:ascii="Tipograf-Regular" w:cs="Tipograf-Regular" w:hint="cs"/>
          <w:sz w:val="20"/>
          <w:szCs w:val="20"/>
          <w:rtl/>
        </w:rPr>
        <w:t>ק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פיקדון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</w:t>
      </w:r>
      <w:r>
        <w:rPr>
          <w:rFonts w:ascii="Tipograf-Regular" w:cs="Tipograf-Regular"/>
          <w:sz w:val="20"/>
          <w:szCs w:val="20"/>
        </w:rPr>
        <w:t>"</w:t>
      </w:r>
      <w:r>
        <w:rPr>
          <w:rFonts w:ascii="Tipograf-Regular" w:cs="Tipograf-Regular" w:hint="cs"/>
          <w:sz w:val="20"/>
          <w:szCs w:val="20"/>
          <w:rtl/>
        </w:rPr>
        <w:t>ס</w:t>
      </w:r>
      <w:r>
        <w:rPr>
          <w:rFonts w:ascii="Tipograf-Regular" w:cs="Tipograf-Regular"/>
          <w:sz w:val="20"/>
          <w:szCs w:val="20"/>
        </w:rPr>
        <w:t xml:space="preserve"> 250 </w:t>
      </w:r>
      <w:r>
        <w:rPr>
          <w:rFonts w:ascii="Tipograf-Regular" w:cs="Tipograf-Regular" w:hint="cs"/>
          <w:sz w:val="20"/>
          <w:szCs w:val="20"/>
          <w:rtl/>
        </w:rPr>
        <w:t>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פי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תקנון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הספרייה</w:t>
      </w:r>
      <w:r>
        <w:rPr>
          <w:rFonts w:ascii="Tipograf-Regular" w:cs="Tipograf-Regular"/>
          <w:sz w:val="20"/>
          <w:szCs w:val="20"/>
        </w:rPr>
        <w:t>.</w:t>
      </w:r>
    </w:p>
    <w:p w:rsidR="004D31CC" w:rsidRPr="002A2480" w:rsidRDefault="004D31CC" w:rsidP="002A248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תנועה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וחניה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בקמפוס</w:t>
      </w:r>
      <w:r w:rsidRPr="002A2480">
        <w:rPr>
          <w:rFonts w:ascii="Tipograf-Regular" w:cs="Tipograf-Regular"/>
          <w:sz w:val="20"/>
          <w:szCs w:val="20"/>
        </w:rPr>
        <w:t xml:space="preserve">: </w:t>
      </w:r>
      <w:r w:rsidRPr="002A2480">
        <w:rPr>
          <w:rFonts w:ascii="Tipograf-Regular" w:cs="Tipograf-Regular" w:hint="cs"/>
          <w:sz w:val="20"/>
          <w:szCs w:val="20"/>
          <w:rtl/>
        </w:rPr>
        <w:t>סדרי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התנועה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בקמפוס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נקבעו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הנחיות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משרד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התחבורה</w:t>
      </w:r>
      <w:r w:rsidRPr="002A2480">
        <w:rPr>
          <w:rFonts w:ascii="Tipograf-Regular" w:cs="Tipograf-Regular"/>
          <w:sz w:val="20"/>
          <w:szCs w:val="20"/>
        </w:rPr>
        <w:t xml:space="preserve">, </w:t>
      </w:r>
      <w:r w:rsidRPr="002A2480">
        <w:rPr>
          <w:rFonts w:ascii="Tipograf-Regular" w:cs="Tipograf-Regular" w:hint="cs"/>
          <w:sz w:val="20"/>
          <w:szCs w:val="20"/>
          <w:rtl/>
        </w:rPr>
        <w:t>בתיאום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הנהלת</w:t>
      </w:r>
    </w:p>
    <w:p w:rsidR="004D31CC" w:rsidRDefault="004D31CC" w:rsidP="002A248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קריית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החינוך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התמרורים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בשטח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הקריה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נועדו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לכוון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התנועה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והלומדים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נדרשים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לציית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להם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אי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ציות</w:t>
      </w:r>
    </w:p>
    <w:p w:rsidR="004D31CC" w:rsidRDefault="004D31CC" w:rsidP="002A248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לתמרורים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מהווה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הפרת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משמעת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תקנון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זה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ויגרור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העמדה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לדיון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בועדת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משמעת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לידיעתכם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התנועה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בקריה</w:t>
      </w:r>
    </w:p>
    <w:p w:rsidR="004D31CC" w:rsidRDefault="004D31CC" w:rsidP="002A248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היא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דו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סטרית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החנייה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בשטח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הקריה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מותרת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במגרשי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החנייה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בלבד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בשום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מקרה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להחנות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רכב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בשולי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הדרך</w:t>
      </w:r>
    </w:p>
    <w:p w:rsidR="004D31CC" w:rsidRDefault="004D31CC" w:rsidP="002A2480">
      <w:pPr>
        <w:autoSpaceDE w:val="0"/>
        <w:autoSpaceDN w:val="0"/>
        <w:adjustRightInd w:val="0"/>
        <w:spacing w:after="0" w:line="240" w:lineRule="auto"/>
        <w:ind w:firstLine="360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מדשאות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וצמחים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תו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חנייה</w:t>
      </w:r>
      <w:r>
        <w:rPr>
          <w:rFonts w:ascii="Tipograf-Regular" w:cs="Tipograf-Regular"/>
          <w:sz w:val="20"/>
          <w:szCs w:val="20"/>
        </w:rPr>
        <w:t xml:space="preserve">- </w:t>
      </w:r>
      <w:r>
        <w:rPr>
          <w:rFonts w:ascii="Tipograf-Regular" w:cs="Tipograf-Regular" w:hint="cs"/>
          <w:sz w:val="20"/>
          <w:szCs w:val="20"/>
          <w:rtl/>
        </w:rPr>
        <w:t>ניתן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לקבל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במזכירות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ללימודי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תעודה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</w:t>
      </w:r>
      <w:r>
        <w:rPr>
          <w:rFonts w:ascii="Tipograf-Regular" w:cs="Tipograf-Regular"/>
          <w:sz w:val="20"/>
          <w:szCs w:val="20"/>
        </w:rPr>
        <w:t>"</w:t>
      </w:r>
      <w:r>
        <w:rPr>
          <w:rFonts w:ascii="Tipograf-Regular" w:cs="Tipograf-Regular" w:hint="cs"/>
          <w:sz w:val="20"/>
          <w:szCs w:val="20"/>
          <w:rtl/>
        </w:rPr>
        <w:t>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מילוי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טופס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חניה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מתאים</w:t>
      </w:r>
      <w:r>
        <w:rPr>
          <w:rFonts w:ascii="Tipograf-Regular" w:cs="Tipograf-Regular"/>
          <w:sz w:val="20"/>
          <w:szCs w:val="20"/>
        </w:rPr>
        <w:t>.</w:t>
      </w:r>
    </w:p>
    <w:p w:rsidR="004D31CC" w:rsidRPr="002A2480" w:rsidRDefault="004D31CC" w:rsidP="002A248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לומדי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רשאים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להשתמש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במכונת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הצילום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תמורת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תשלום</w:t>
      </w:r>
      <w:r w:rsidRPr="002A2480">
        <w:rPr>
          <w:rFonts w:ascii="Tipograf-Regular" w:cs="Tipograf-Regular"/>
          <w:sz w:val="20"/>
          <w:szCs w:val="20"/>
        </w:rPr>
        <w:t xml:space="preserve">. </w:t>
      </w:r>
      <w:r w:rsidRPr="002A2480">
        <w:rPr>
          <w:rFonts w:ascii="Tipograf-Regular" w:cs="Tipograf-Regular" w:hint="cs"/>
          <w:sz w:val="20"/>
          <w:szCs w:val="20"/>
          <w:rtl/>
        </w:rPr>
        <w:t>ניתן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לרכוש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כרטיסי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צילום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בספריה</w:t>
      </w:r>
      <w:r w:rsidRPr="002A2480">
        <w:rPr>
          <w:rFonts w:ascii="Tipograf-Regular" w:cs="Tipograf-Regular"/>
          <w:sz w:val="20"/>
          <w:szCs w:val="20"/>
        </w:rPr>
        <w:t>.</w:t>
      </w:r>
    </w:p>
    <w:p w:rsidR="004D31CC" w:rsidRPr="002A2480" w:rsidRDefault="004D31CC" w:rsidP="002A248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לומדי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רשאים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להשתמש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במתקני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הספורט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הנוהל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הנמצא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במשרדי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>.</w:t>
      </w:r>
    </w:p>
    <w:p w:rsidR="004D31CC" w:rsidRPr="002A2480" w:rsidRDefault="004D31CC" w:rsidP="002A248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לומדי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רשאים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להתגורר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במעונות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הנוהל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הנמצא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במשרדי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,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בסיס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מקום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פנוי</w:t>
      </w:r>
      <w:r w:rsidRPr="002A2480">
        <w:rPr>
          <w:rFonts w:ascii="Tipograf-Regular" w:cs="Tipograf-Regular"/>
          <w:sz w:val="20"/>
          <w:szCs w:val="20"/>
        </w:rPr>
        <w:t>.</w:t>
      </w: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ניקיון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ושמירה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על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הציוד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הלומדים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נדרשים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לשמור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ניקיון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הכיתות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והאולמות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שלמות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הציוד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בהן</w:t>
      </w:r>
      <w:r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>אין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לאכול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לשתות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בכיתות</w:t>
      </w:r>
      <w:r>
        <w:rPr>
          <w:rFonts w:ascii="Tipograf-Regular" w:cs="Tipograf-Regular"/>
          <w:sz w:val="20"/>
          <w:szCs w:val="20"/>
        </w:rPr>
        <w:t>,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התנהגות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שכזו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מהווה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עבירת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משמעת</w:t>
      </w:r>
      <w:r>
        <w:rPr>
          <w:rFonts w:ascii="Tipograf-Regular" w:cs="Tipograf-Regular"/>
          <w:sz w:val="20"/>
          <w:szCs w:val="20"/>
        </w:rPr>
        <w:t>.</w:t>
      </w: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רכוש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אישי</w:t>
      </w: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>
        <w:rPr>
          <w:rFonts w:ascii="Tipograf-Regular" w:cs="Tipograf-Regular" w:hint="cs"/>
          <w:sz w:val="20"/>
          <w:szCs w:val="20"/>
          <w:rtl/>
        </w:rPr>
        <w:t>היחידה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אינה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אחראית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לרכוש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אישי</w:t>
      </w:r>
      <w:r>
        <w:rPr>
          <w:rFonts w:ascii="Tipograf-Regular" w:cs="Tipograf-Regular"/>
          <w:sz w:val="20"/>
          <w:szCs w:val="20"/>
        </w:rPr>
        <w:t>/</w:t>
      </w:r>
      <w:r>
        <w:rPr>
          <w:rFonts w:ascii="Tipograf-Regular" w:cs="Tipograf-Regular" w:hint="cs"/>
          <w:sz w:val="20"/>
          <w:szCs w:val="20"/>
          <w:rtl/>
        </w:rPr>
        <w:t>פרטי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הלומדים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ביחידה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במקרים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אובדן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שבר</w:t>
      </w:r>
      <w:r>
        <w:rPr>
          <w:rFonts w:ascii="Tipograf-Regular" w:cs="Tipograf-Regular"/>
          <w:sz w:val="20"/>
          <w:szCs w:val="20"/>
        </w:rPr>
        <w:t xml:space="preserve">, </w:t>
      </w:r>
      <w:r>
        <w:rPr>
          <w:rFonts w:ascii="Tipograf-Regular" w:cs="Tipograf-Regular" w:hint="cs"/>
          <w:sz w:val="20"/>
          <w:szCs w:val="20"/>
          <w:rtl/>
        </w:rPr>
        <w:t>נזק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וכדו</w:t>
      </w:r>
      <w:r>
        <w:rPr>
          <w:rFonts w:ascii="Tipograf-Regular" w:cs="Tipograf-Regular"/>
          <w:sz w:val="20"/>
          <w:szCs w:val="20"/>
        </w:rPr>
        <w:t>'.</w:t>
      </w: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  <w:rtl/>
        </w:rPr>
      </w:pP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0"/>
          <w:szCs w:val="20"/>
        </w:rPr>
      </w:pP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עדכון</w:t>
      </w:r>
      <w:r w:rsidRPr="002A2480">
        <w:rPr>
          <w:rFonts w:ascii="Tipograf-Bold" w:cs="Tipograf-Bold"/>
          <w:b/>
          <w:bCs/>
          <w:sz w:val="20"/>
          <w:szCs w:val="20"/>
          <w:highlight w:val="lightGray"/>
        </w:rPr>
        <w:t xml:space="preserve"> </w:t>
      </w:r>
      <w:r w:rsidRPr="002A2480">
        <w:rPr>
          <w:rFonts w:ascii="Tipograf-Bold" w:cs="Tipograf-Bold" w:hint="cs"/>
          <w:b/>
          <w:bCs/>
          <w:sz w:val="20"/>
          <w:szCs w:val="20"/>
          <w:highlight w:val="lightGray"/>
          <w:rtl/>
        </w:rPr>
        <w:t>פרטים</w:t>
      </w:r>
    </w:p>
    <w:p w:rsidR="004D31CC" w:rsidRPr="002A2480" w:rsidRDefault="004D31CC" w:rsidP="002A2480">
      <w:pPr>
        <w:pStyle w:val="a9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כל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שינוי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בפרטים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האישיים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של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הלומד</w:t>
      </w:r>
      <w:r w:rsidRPr="002A2480">
        <w:rPr>
          <w:rFonts w:ascii="Tipograf-Regular" w:cs="Tipograf-Regular"/>
          <w:sz w:val="20"/>
          <w:szCs w:val="20"/>
        </w:rPr>
        <w:t xml:space="preserve">, </w:t>
      </w:r>
      <w:r w:rsidRPr="002A2480">
        <w:rPr>
          <w:rFonts w:ascii="Tipograf-Regular" w:cs="Tipograf-Regular" w:hint="cs"/>
          <w:sz w:val="20"/>
          <w:szCs w:val="20"/>
          <w:rtl/>
        </w:rPr>
        <w:t>מחייב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את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הלומד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לעדכן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את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מזכירות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ללימודי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תעודה</w:t>
      </w:r>
      <w:r w:rsidRPr="002A2480">
        <w:rPr>
          <w:rFonts w:ascii="Tipograf-Regular" w:cs="Tipograf-Regular"/>
          <w:sz w:val="20"/>
          <w:szCs w:val="20"/>
        </w:rPr>
        <w:t>.</w:t>
      </w:r>
    </w:p>
    <w:p w:rsidR="004D31CC" w:rsidRPr="002A2480" w:rsidRDefault="004D31CC" w:rsidP="002A2480">
      <w:pPr>
        <w:pStyle w:val="a9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  <w:r w:rsidRPr="002A2480">
        <w:rPr>
          <w:rFonts w:ascii="Tipograf-Regular" w:cs="Tipograf-Regular" w:hint="cs"/>
          <w:sz w:val="20"/>
          <w:szCs w:val="20"/>
          <w:rtl/>
        </w:rPr>
        <w:t>חובה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על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הלומד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לעדכן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את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היחידה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בנוגע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לעברו</w:t>
      </w:r>
      <w:r w:rsidRPr="002A2480">
        <w:rPr>
          <w:rFonts w:ascii="Tipograf-Regular" w:cs="Tipograf-Regular"/>
          <w:sz w:val="20"/>
          <w:szCs w:val="20"/>
        </w:rPr>
        <w:t xml:space="preserve"> </w:t>
      </w:r>
      <w:r w:rsidRPr="002A2480">
        <w:rPr>
          <w:rFonts w:ascii="Tipograf-Regular" w:cs="Tipograf-Regular" w:hint="cs"/>
          <w:sz w:val="20"/>
          <w:szCs w:val="20"/>
          <w:rtl/>
        </w:rPr>
        <w:t>הפלילי</w:t>
      </w:r>
      <w:r w:rsidRPr="002A2480">
        <w:rPr>
          <w:rFonts w:ascii="Tipograf-Regular" w:cs="Tipograf-Regular"/>
          <w:sz w:val="20"/>
          <w:szCs w:val="20"/>
        </w:rPr>
        <w:t>.</w:t>
      </w: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6"/>
          <w:szCs w:val="26"/>
          <w:rtl/>
        </w:rPr>
      </w:pPr>
    </w:p>
    <w:p w:rsidR="002A2480" w:rsidRDefault="002A2480" w:rsidP="004D31CC">
      <w:pPr>
        <w:autoSpaceDE w:val="0"/>
        <w:autoSpaceDN w:val="0"/>
        <w:adjustRightInd w:val="0"/>
        <w:spacing w:after="0" w:line="240" w:lineRule="auto"/>
        <w:rPr>
          <w:rFonts w:ascii="Tipograf-Bold" w:cs="Tipograf-Bold"/>
          <w:b/>
          <w:bCs/>
          <w:sz w:val="26"/>
          <w:szCs w:val="26"/>
          <w:rtl/>
        </w:rPr>
      </w:pPr>
    </w:p>
    <w:p w:rsidR="004D31CC" w:rsidRDefault="004D31CC" w:rsidP="00850330">
      <w:pPr>
        <w:autoSpaceDE w:val="0"/>
        <w:autoSpaceDN w:val="0"/>
        <w:adjustRightInd w:val="0"/>
        <w:spacing w:after="0" w:line="240" w:lineRule="auto"/>
        <w:ind w:left="5040" w:firstLine="720"/>
        <w:jc w:val="right"/>
        <w:rPr>
          <w:rFonts w:ascii="Tipograf-Bold" w:cs="Tipograf-Bold"/>
          <w:b/>
          <w:bCs/>
          <w:sz w:val="26"/>
          <w:szCs w:val="26"/>
        </w:rPr>
      </w:pPr>
      <w:r>
        <w:rPr>
          <w:rFonts w:ascii="Tipograf-Bold" w:cs="Tipograf-Bold" w:hint="cs"/>
          <w:b/>
          <w:bCs/>
          <w:sz w:val="26"/>
          <w:szCs w:val="26"/>
          <w:rtl/>
        </w:rPr>
        <w:t>בהצלחה</w:t>
      </w:r>
      <w:r>
        <w:rPr>
          <w:rFonts w:ascii="Tipograf-Bold" w:cs="Tipograf-Bold"/>
          <w:b/>
          <w:bCs/>
          <w:sz w:val="26"/>
          <w:szCs w:val="26"/>
        </w:rPr>
        <w:t xml:space="preserve"> </w:t>
      </w:r>
      <w:r>
        <w:rPr>
          <w:rFonts w:ascii="Tipograf-Bold" w:cs="Tipograf-Bold" w:hint="cs"/>
          <w:b/>
          <w:bCs/>
          <w:sz w:val="26"/>
          <w:szCs w:val="26"/>
          <w:rtl/>
        </w:rPr>
        <w:t>בלימודים</w:t>
      </w:r>
    </w:p>
    <w:p w:rsidR="004D31CC" w:rsidRPr="00D66E08" w:rsidRDefault="004D31CC" w:rsidP="00850330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pograf-Regular" w:cs="Tipograf-Regular"/>
          <w:b/>
          <w:bCs/>
          <w:sz w:val="20"/>
          <w:szCs w:val="20"/>
        </w:rPr>
      </w:pPr>
      <w:r w:rsidRPr="00D66E08">
        <w:rPr>
          <w:rFonts w:ascii="Tipograf-Regular" w:cs="Tipograf-Regular" w:hint="cs"/>
          <w:b/>
          <w:bCs/>
          <w:sz w:val="20"/>
          <w:szCs w:val="20"/>
          <w:rtl/>
        </w:rPr>
        <w:t>הנהלת</w:t>
      </w:r>
      <w:r w:rsidRPr="00D66E08">
        <w:rPr>
          <w:rFonts w:ascii="Tipograf-Regular" w:cs="Tipograf-Regular"/>
          <w:b/>
          <w:bCs/>
          <w:sz w:val="20"/>
          <w:szCs w:val="20"/>
        </w:rPr>
        <w:t xml:space="preserve"> </w:t>
      </w:r>
      <w:r w:rsidRPr="00D66E08">
        <w:rPr>
          <w:rFonts w:ascii="Tipograf-Regular" w:cs="Tipograf-Regular" w:hint="cs"/>
          <w:b/>
          <w:bCs/>
          <w:sz w:val="20"/>
          <w:szCs w:val="20"/>
          <w:rtl/>
        </w:rPr>
        <w:t>היחידה</w:t>
      </w:r>
      <w:r w:rsidRPr="00D66E08">
        <w:rPr>
          <w:rFonts w:ascii="Tipograf-Regular" w:cs="Tipograf-Regular"/>
          <w:b/>
          <w:bCs/>
          <w:sz w:val="20"/>
          <w:szCs w:val="20"/>
        </w:rPr>
        <w:t xml:space="preserve"> </w:t>
      </w:r>
      <w:r w:rsidR="002A2480" w:rsidRPr="00D66E08">
        <w:rPr>
          <w:rFonts w:ascii="Tipograf-Regular" w:cs="Tipograf-Regular" w:hint="cs"/>
          <w:b/>
          <w:bCs/>
          <w:sz w:val="20"/>
          <w:szCs w:val="20"/>
          <w:rtl/>
        </w:rPr>
        <w:t>להכשרה מקצועית הללו גבעת וושינגטון</w:t>
      </w: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cs="Tipograf-Regular"/>
          <w:sz w:val="20"/>
          <w:szCs w:val="20"/>
          <w:rtl/>
        </w:rPr>
      </w:pP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4D31CC" w:rsidRDefault="004D31CC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  <w:r>
        <w:rPr>
          <w:rFonts w:ascii="Tipograf-Regular" w:cs="Tipograf-Regular" w:hint="cs"/>
          <w:sz w:val="20"/>
          <w:szCs w:val="20"/>
          <w:rtl/>
        </w:rPr>
        <w:t>אני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מאשר</w:t>
      </w:r>
      <w:r w:rsidR="00850330">
        <w:rPr>
          <w:rFonts w:ascii="Tipograf-Regular" w:cs="Tipograf-Regular" w:hint="cs"/>
          <w:sz w:val="20"/>
          <w:szCs w:val="20"/>
          <w:rtl/>
        </w:rPr>
        <w:t>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שקראתי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את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התקנון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ואנהג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על</w:t>
      </w:r>
      <w:r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>פיו</w:t>
      </w:r>
      <w:r>
        <w:rPr>
          <w:rFonts w:ascii="Tipograf-Regular" w:cs="Tipograf-Regular"/>
          <w:sz w:val="20"/>
          <w:szCs w:val="20"/>
        </w:rPr>
        <w:t>.</w:t>
      </w: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850330" w:rsidRDefault="00850330" w:rsidP="004D31CC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</w:p>
    <w:p w:rsidR="004D31CC" w:rsidRDefault="004D31CC" w:rsidP="0085033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0"/>
          <w:szCs w:val="20"/>
        </w:rPr>
      </w:pPr>
      <w:r>
        <w:rPr>
          <w:rFonts w:ascii="MinionPro-Regular" w:hAnsi="MinionPro-Regular" w:cs="MinionPro-Regular"/>
          <w:sz w:val="20"/>
          <w:szCs w:val="20"/>
        </w:rPr>
        <w:t>________________</w:t>
      </w:r>
      <w:r w:rsidR="00850330">
        <w:rPr>
          <w:rFonts w:ascii="MinionPro-Regular" w:hAnsi="MinionPro-Regular" w:cs="MinionPro-Regular"/>
          <w:sz w:val="20"/>
          <w:szCs w:val="20"/>
        </w:rPr>
        <w:t xml:space="preserve">_____       </w:t>
      </w:r>
      <w:r>
        <w:rPr>
          <w:rFonts w:ascii="MinionPro-Regular" w:hAnsi="MinionPro-Regular" w:cs="MinionPro-Regular"/>
          <w:sz w:val="20"/>
          <w:szCs w:val="20"/>
        </w:rPr>
        <w:t>_____________</w:t>
      </w:r>
      <w:r w:rsidR="00850330">
        <w:rPr>
          <w:rFonts w:ascii="MinionPro-Regular" w:hAnsi="MinionPro-Regular" w:cs="MinionPro-Regular"/>
          <w:sz w:val="20"/>
          <w:szCs w:val="20"/>
        </w:rPr>
        <w:t>___</w:t>
      </w:r>
      <w:r>
        <w:rPr>
          <w:rFonts w:ascii="MinionPro-Regular" w:hAnsi="MinionPro-Regular" w:cs="MinionPro-Regular"/>
          <w:sz w:val="20"/>
          <w:szCs w:val="20"/>
        </w:rPr>
        <w:t xml:space="preserve">___ </w:t>
      </w:r>
      <w:r w:rsidR="00850330">
        <w:rPr>
          <w:rFonts w:ascii="MinionPro-Regular" w:hAnsi="MinionPro-Regular" w:cs="MinionPro-Regular"/>
          <w:sz w:val="20"/>
          <w:szCs w:val="20"/>
        </w:rPr>
        <w:t xml:space="preserve">        </w:t>
      </w:r>
      <w:r>
        <w:rPr>
          <w:rFonts w:ascii="MinionPro-Regular" w:hAnsi="MinionPro-Regular" w:cs="MinionPro-Regular"/>
          <w:sz w:val="20"/>
          <w:szCs w:val="20"/>
        </w:rPr>
        <w:t>___________</w:t>
      </w:r>
      <w:r w:rsidR="00850330">
        <w:rPr>
          <w:rFonts w:ascii="MinionPro-Regular" w:hAnsi="MinionPro-Regular" w:cs="MinionPro-Regular"/>
          <w:sz w:val="20"/>
          <w:szCs w:val="20"/>
        </w:rPr>
        <w:t>__</w:t>
      </w:r>
      <w:r>
        <w:rPr>
          <w:rFonts w:ascii="MinionPro-Regular" w:hAnsi="MinionPro-Regular" w:cs="MinionPro-Regular"/>
          <w:sz w:val="20"/>
          <w:szCs w:val="20"/>
        </w:rPr>
        <w:t xml:space="preserve">____ </w:t>
      </w:r>
      <w:r w:rsidR="00850330">
        <w:rPr>
          <w:rFonts w:ascii="MinionPro-Regular" w:hAnsi="MinionPro-Regular" w:cs="MinionPro-Regular"/>
          <w:sz w:val="20"/>
          <w:szCs w:val="20"/>
        </w:rPr>
        <w:t xml:space="preserve">       </w:t>
      </w:r>
      <w:r>
        <w:rPr>
          <w:rFonts w:ascii="MinionPro-Regular" w:hAnsi="MinionPro-Regular" w:cs="MinionPro-Regular"/>
          <w:sz w:val="20"/>
          <w:szCs w:val="20"/>
        </w:rPr>
        <w:t>________</w:t>
      </w:r>
      <w:r w:rsidR="00850330">
        <w:rPr>
          <w:rFonts w:ascii="MinionPro-Regular" w:hAnsi="MinionPro-Regular" w:cs="MinionPro-Regular"/>
          <w:sz w:val="20"/>
          <w:szCs w:val="20"/>
        </w:rPr>
        <w:t>____</w:t>
      </w:r>
      <w:r>
        <w:rPr>
          <w:rFonts w:ascii="MinionPro-Regular" w:hAnsi="MinionPro-Regular" w:cs="MinionPro-Regular"/>
          <w:sz w:val="20"/>
          <w:szCs w:val="20"/>
        </w:rPr>
        <w:t>________</w:t>
      </w:r>
    </w:p>
    <w:p w:rsidR="004D31CC" w:rsidRDefault="00850330" w:rsidP="00850330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  <w:r>
        <w:rPr>
          <w:rFonts w:ascii="Tipograf-Regular" w:cs="Tipograf-Regular" w:hint="cs"/>
          <w:sz w:val="20"/>
          <w:szCs w:val="20"/>
          <w:rtl/>
        </w:rPr>
        <w:t xml:space="preserve">     </w:t>
      </w:r>
      <w:r w:rsidR="004D31CC">
        <w:rPr>
          <w:rFonts w:ascii="Tipograf-Regular" w:cs="Tipograf-Regular" w:hint="cs"/>
          <w:sz w:val="20"/>
          <w:szCs w:val="20"/>
          <w:rtl/>
        </w:rPr>
        <w:t>שם</w:t>
      </w:r>
      <w:r w:rsidR="004D31CC">
        <w:rPr>
          <w:rFonts w:ascii="Tipograf-Regular" w:cs="Tipograf-Regular"/>
          <w:sz w:val="20"/>
          <w:szCs w:val="20"/>
        </w:rPr>
        <w:t xml:space="preserve"> </w:t>
      </w:r>
      <w:r w:rsidR="004D31CC">
        <w:rPr>
          <w:rFonts w:ascii="Tipograf-Regular" w:cs="Tipograf-Regular" w:hint="cs"/>
          <w:sz w:val="20"/>
          <w:szCs w:val="20"/>
          <w:rtl/>
        </w:rPr>
        <w:t>התלמיד</w:t>
      </w:r>
      <w:r>
        <w:rPr>
          <w:rFonts w:cs="Tipograf-Regular"/>
          <w:sz w:val="20"/>
          <w:szCs w:val="20"/>
        </w:rPr>
        <w:tab/>
      </w:r>
      <w:r>
        <w:rPr>
          <w:rFonts w:cs="Tipograf-Regular"/>
          <w:sz w:val="20"/>
          <w:szCs w:val="20"/>
        </w:rPr>
        <w:tab/>
      </w:r>
      <w:r w:rsidR="004D31CC"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 xml:space="preserve">       </w:t>
      </w:r>
      <w:r>
        <w:rPr>
          <w:rFonts w:ascii="Tipograf-Regular" w:cs="Tipograf-Regular" w:hint="cs"/>
          <w:sz w:val="20"/>
          <w:szCs w:val="20"/>
          <w:rtl/>
        </w:rPr>
        <w:tab/>
        <w:t xml:space="preserve"> </w:t>
      </w:r>
      <w:r w:rsidR="004D31CC">
        <w:rPr>
          <w:rFonts w:ascii="Tipograf-Regular" w:cs="Tipograf-Regular" w:hint="cs"/>
          <w:sz w:val="20"/>
          <w:szCs w:val="20"/>
          <w:rtl/>
        </w:rPr>
        <w:t>ת</w:t>
      </w:r>
      <w:r w:rsidR="004D31CC">
        <w:rPr>
          <w:rFonts w:ascii="Tipograf-Regular" w:cs="Tipograf-Regular"/>
          <w:sz w:val="20"/>
          <w:szCs w:val="20"/>
        </w:rPr>
        <w:t>.</w:t>
      </w:r>
      <w:r w:rsidR="004D31CC">
        <w:rPr>
          <w:rFonts w:ascii="Tipograf-Regular" w:cs="Tipograf-Regular" w:hint="cs"/>
          <w:sz w:val="20"/>
          <w:szCs w:val="20"/>
          <w:rtl/>
        </w:rPr>
        <w:t>ז</w:t>
      </w:r>
      <w:r w:rsidR="004D31CC">
        <w:rPr>
          <w:rFonts w:ascii="Tipograf-Regular" w:cs="Tipograf-Regular"/>
          <w:sz w:val="20"/>
          <w:szCs w:val="20"/>
        </w:rPr>
        <w:t xml:space="preserve">. </w:t>
      </w:r>
      <w:r>
        <w:rPr>
          <w:rFonts w:ascii="Tipograf-Regular" w:cs="Tipograf-Regular" w:hint="cs"/>
          <w:sz w:val="20"/>
          <w:szCs w:val="20"/>
          <w:rtl/>
        </w:rPr>
        <w:tab/>
      </w:r>
      <w:r>
        <w:rPr>
          <w:rFonts w:ascii="Tipograf-Regular" w:cs="Tipograf-Regular" w:hint="cs"/>
          <w:sz w:val="20"/>
          <w:szCs w:val="20"/>
          <w:rtl/>
        </w:rPr>
        <w:tab/>
        <w:t xml:space="preserve"> </w:t>
      </w:r>
      <w:r>
        <w:rPr>
          <w:rFonts w:ascii="Tipograf-Regular" w:cs="Tipograf-Regular" w:hint="cs"/>
          <w:sz w:val="20"/>
          <w:szCs w:val="20"/>
          <w:rtl/>
        </w:rPr>
        <w:tab/>
        <w:t xml:space="preserve"> </w:t>
      </w:r>
      <w:r w:rsidR="004D31CC">
        <w:rPr>
          <w:rFonts w:ascii="Tipograf-Regular" w:cs="Tipograf-Regular" w:hint="cs"/>
          <w:sz w:val="20"/>
          <w:szCs w:val="20"/>
          <w:rtl/>
        </w:rPr>
        <w:t>שם</w:t>
      </w:r>
      <w:r w:rsidR="004D31CC">
        <w:rPr>
          <w:rFonts w:ascii="Tipograf-Regular" w:cs="Tipograf-Regular"/>
          <w:sz w:val="20"/>
          <w:szCs w:val="20"/>
        </w:rPr>
        <w:t xml:space="preserve"> </w:t>
      </w:r>
      <w:r w:rsidR="004D31CC">
        <w:rPr>
          <w:rFonts w:ascii="Tipograf-Regular" w:cs="Tipograf-Regular" w:hint="cs"/>
          <w:sz w:val="20"/>
          <w:szCs w:val="20"/>
          <w:rtl/>
        </w:rPr>
        <w:t>הקורס</w:t>
      </w:r>
      <w:r>
        <w:rPr>
          <w:rFonts w:cs="Tipograf-Regular"/>
          <w:sz w:val="20"/>
          <w:szCs w:val="20"/>
        </w:rPr>
        <w:tab/>
      </w:r>
      <w:r w:rsidR="004D31CC"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 xml:space="preserve">         </w:t>
      </w:r>
      <w:r>
        <w:rPr>
          <w:rFonts w:ascii="Tipograf-Regular" w:cs="Tipograf-Regular" w:hint="cs"/>
          <w:sz w:val="20"/>
          <w:szCs w:val="20"/>
          <w:rtl/>
        </w:rPr>
        <w:tab/>
        <w:t xml:space="preserve">    </w:t>
      </w:r>
      <w:r w:rsidR="004D31CC">
        <w:rPr>
          <w:rFonts w:ascii="Tipograf-Regular" w:cs="Tipograf-Regular" w:hint="cs"/>
          <w:sz w:val="20"/>
          <w:szCs w:val="20"/>
          <w:rtl/>
        </w:rPr>
        <w:t>חתימה</w:t>
      </w:r>
    </w:p>
    <w:p w:rsidR="00850330" w:rsidRDefault="00850330" w:rsidP="00850330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850330" w:rsidRDefault="00850330" w:rsidP="00850330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  <w:rtl/>
        </w:rPr>
      </w:pPr>
    </w:p>
    <w:p w:rsidR="00850330" w:rsidRDefault="00850330" w:rsidP="00850330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sz w:val="20"/>
          <w:szCs w:val="20"/>
        </w:rPr>
      </w:pPr>
    </w:p>
    <w:p w:rsidR="004D31CC" w:rsidRPr="00850330" w:rsidRDefault="004D31CC" w:rsidP="004D31C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/>
          <w:sz w:val="20"/>
          <w:szCs w:val="20"/>
          <w:rtl/>
        </w:rPr>
      </w:pPr>
      <w:r>
        <w:rPr>
          <w:rFonts w:ascii="MinionPro-Regular" w:hAnsi="MinionPro-Regular" w:cs="MinionPro-Regular"/>
          <w:sz w:val="20"/>
          <w:szCs w:val="20"/>
        </w:rPr>
        <w:t>____________________</w:t>
      </w:r>
      <w:r w:rsidR="00850330">
        <w:rPr>
          <w:rFonts w:ascii="MinionPro-Regular" w:hAnsi="MinionPro-Regular" w:cs="MinionPro-Regular"/>
          <w:sz w:val="20"/>
          <w:szCs w:val="20"/>
        </w:rPr>
        <w:t xml:space="preserve">        </w:t>
      </w:r>
      <w:r>
        <w:rPr>
          <w:rFonts w:ascii="MinionPro-Regular" w:hAnsi="MinionPro-Regular" w:cs="MinionPro-Regular"/>
          <w:sz w:val="20"/>
          <w:szCs w:val="20"/>
        </w:rPr>
        <w:t xml:space="preserve"> </w:t>
      </w:r>
      <w:r w:rsidR="00850330">
        <w:rPr>
          <w:rFonts w:ascii="MinionPro-Regular" w:hAnsi="MinionPro-Regular" w:cs="MinionPro-Regular"/>
          <w:sz w:val="20"/>
          <w:szCs w:val="20"/>
        </w:rPr>
        <w:t xml:space="preserve">       </w:t>
      </w:r>
      <w:r>
        <w:rPr>
          <w:rFonts w:ascii="MinionPro-Regular" w:hAnsi="MinionPro-Regular" w:cs="MinionPro-Regular"/>
          <w:sz w:val="20"/>
          <w:szCs w:val="20"/>
        </w:rPr>
        <w:t>_______________</w:t>
      </w:r>
    </w:p>
    <w:p w:rsidR="00CA18C1" w:rsidRDefault="00850330" w:rsidP="008143CB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  <w:r>
        <w:rPr>
          <w:rFonts w:ascii="Tipograf-Regular" w:cs="Tipograf-Regular" w:hint="cs"/>
          <w:sz w:val="20"/>
          <w:szCs w:val="20"/>
          <w:rtl/>
        </w:rPr>
        <w:t xml:space="preserve">        </w:t>
      </w:r>
      <w:r w:rsidR="004D31CC">
        <w:rPr>
          <w:rFonts w:ascii="Tipograf-Regular" w:cs="Tipograf-Regular" w:hint="cs"/>
          <w:sz w:val="20"/>
          <w:szCs w:val="20"/>
          <w:rtl/>
        </w:rPr>
        <w:t>תאריך</w:t>
      </w:r>
      <w:r>
        <w:rPr>
          <w:rFonts w:cs="Tipograf-Regular"/>
          <w:sz w:val="20"/>
          <w:szCs w:val="20"/>
        </w:rPr>
        <w:tab/>
      </w:r>
      <w:r>
        <w:rPr>
          <w:rFonts w:cs="Tipograf-Regular"/>
          <w:sz w:val="20"/>
          <w:szCs w:val="20"/>
        </w:rPr>
        <w:tab/>
      </w:r>
      <w:r w:rsidR="004D31CC">
        <w:rPr>
          <w:rFonts w:ascii="Tipograf-Regular" w:cs="Tipograf-Regular"/>
          <w:sz w:val="20"/>
          <w:szCs w:val="20"/>
        </w:rPr>
        <w:t xml:space="preserve"> </w:t>
      </w:r>
      <w:r>
        <w:rPr>
          <w:rFonts w:ascii="Tipograf-Regular" w:cs="Tipograf-Regular" w:hint="cs"/>
          <w:sz w:val="20"/>
          <w:szCs w:val="20"/>
          <w:rtl/>
        </w:rPr>
        <w:t xml:space="preserve">       </w:t>
      </w:r>
      <w:r w:rsidR="004D31CC">
        <w:rPr>
          <w:rFonts w:ascii="Tipograf-Regular" w:cs="Tipograf-Regular" w:hint="cs"/>
          <w:sz w:val="20"/>
          <w:szCs w:val="20"/>
          <w:rtl/>
        </w:rPr>
        <w:t>חתימת</w:t>
      </w:r>
      <w:r w:rsidR="004D31CC">
        <w:rPr>
          <w:rFonts w:ascii="Tipograf-Regular" w:cs="Tipograf-Regular"/>
          <w:sz w:val="20"/>
          <w:szCs w:val="20"/>
        </w:rPr>
        <w:t xml:space="preserve"> </w:t>
      </w:r>
      <w:r w:rsidR="004D31CC">
        <w:rPr>
          <w:rFonts w:ascii="Tipograf-Regular" w:cs="Tipograf-Regular" w:hint="cs"/>
          <w:sz w:val="20"/>
          <w:szCs w:val="20"/>
          <w:rtl/>
        </w:rPr>
        <w:t>הורים</w:t>
      </w:r>
      <w:r>
        <w:rPr>
          <w:rFonts w:ascii="Tipograf-Regular" w:cs="Tipograf-Regular"/>
          <w:sz w:val="20"/>
          <w:szCs w:val="20"/>
          <w:rtl/>
        </w:rPr>
        <w:br/>
      </w:r>
      <w:r w:rsidR="004D31CC">
        <w:rPr>
          <w:rFonts w:ascii="Tipograf-Regular" w:cs="Tipograf-Regular"/>
          <w:sz w:val="20"/>
          <w:szCs w:val="20"/>
        </w:rPr>
        <w:t xml:space="preserve"> </w:t>
      </w:r>
      <w:r w:rsidR="004D31CC">
        <w:rPr>
          <w:rFonts w:ascii="Tipograf-Regular" w:cs="Tipograf-Regular"/>
          <w:sz w:val="16"/>
          <w:szCs w:val="16"/>
        </w:rPr>
        <w:t>)</w:t>
      </w:r>
      <w:r>
        <w:rPr>
          <w:rFonts w:ascii="Tipograf-Regular" w:cs="Tipograf-Regular"/>
          <w:sz w:val="16"/>
          <w:szCs w:val="16"/>
        </w:rPr>
        <w:t xml:space="preserve"> </w:t>
      </w:r>
      <w:r>
        <w:rPr>
          <w:rFonts w:cs="Tipograf-Regular"/>
          <w:sz w:val="16"/>
          <w:szCs w:val="16"/>
        </w:rPr>
        <w:t xml:space="preserve">      </w:t>
      </w:r>
      <w:r>
        <w:rPr>
          <w:rFonts w:ascii="Tipograf-Regular" w:cs="Tipograf-Regular"/>
          <w:sz w:val="16"/>
          <w:szCs w:val="16"/>
        </w:rPr>
        <w:t xml:space="preserve">                                             </w:t>
      </w:r>
      <w:r w:rsidR="004D31CC">
        <w:rPr>
          <w:rFonts w:ascii="Tipograf-Regular" w:cs="Tipograf-Regular" w:hint="cs"/>
          <w:sz w:val="16"/>
          <w:szCs w:val="16"/>
          <w:rtl/>
        </w:rPr>
        <w:t>ללומד</w:t>
      </w:r>
      <w:r>
        <w:rPr>
          <w:rFonts w:ascii="Tipograf-Regular" w:cs="Tipograf-Regular" w:hint="cs"/>
          <w:sz w:val="16"/>
          <w:szCs w:val="16"/>
          <w:rtl/>
        </w:rPr>
        <w:t>ת</w:t>
      </w:r>
      <w:r w:rsidR="004D31CC">
        <w:rPr>
          <w:rFonts w:ascii="Tipograf-Regular" w:cs="Tipograf-Regular"/>
          <w:sz w:val="16"/>
          <w:szCs w:val="16"/>
        </w:rPr>
        <w:t xml:space="preserve"> </w:t>
      </w:r>
      <w:r w:rsidR="004D31CC">
        <w:rPr>
          <w:rFonts w:ascii="Tipograf-Regular" w:cs="Tipograf-Regular" w:hint="cs"/>
          <w:sz w:val="16"/>
          <w:szCs w:val="16"/>
          <w:rtl/>
        </w:rPr>
        <w:t>מתחת</w:t>
      </w:r>
      <w:r w:rsidR="004D31CC">
        <w:rPr>
          <w:rFonts w:ascii="Tipograf-Regular" w:cs="Tipograf-Regular"/>
          <w:sz w:val="16"/>
          <w:szCs w:val="16"/>
        </w:rPr>
        <w:t xml:space="preserve"> </w:t>
      </w:r>
      <w:r>
        <w:rPr>
          <w:rFonts w:ascii="Tipograf-Regular" w:cs="Tipograf-Regular" w:hint="cs"/>
          <w:sz w:val="16"/>
          <w:szCs w:val="16"/>
          <w:rtl/>
        </w:rPr>
        <w:t>לג</w:t>
      </w:r>
      <w:r>
        <w:rPr>
          <w:rFonts w:ascii="Tipograf-Regular" w:cs="Tipograf-Regular" w:hint="cs"/>
          <w:color w:val="000000"/>
          <w:sz w:val="20"/>
          <w:szCs w:val="20"/>
          <w:rtl/>
        </w:rPr>
        <w:t>יל 18)</w:t>
      </w:r>
    </w:p>
    <w:p w:rsidR="00D66E08" w:rsidRDefault="00D66E08" w:rsidP="008143CB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</w:p>
    <w:p w:rsidR="00D66E08" w:rsidRDefault="00D66E08" w:rsidP="008143CB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</w:p>
    <w:p w:rsidR="00D66E08" w:rsidRDefault="00D66E08" w:rsidP="008143CB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</w:p>
    <w:p w:rsidR="00D66E08" w:rsidRDefault="00D66E08" w:rsidP="008143CB">
      <w:pPr>
        <w:autoSpaceDE w:val="0"/>
        <w:autoSpaceDN w:val="0"/>
        <w:adjustRightInd w:val="0"/>
        <w:spacing w:after="0" w:line="240" w:lineRule="auto"/>
        <w:rPr>
          <w:rFonts w:ascii="Tipograf-Regular" w:cs="Tipograf-Regular"/>
          <w:color w:val="000000"/>
          <w:sz w:val="20"/>
          <w:szCs w:val="20"/>
          <w:rtl/>
        </w:rPr>
      </w:pPr>
    </w:p>
    <w:p w:rsidR="00D66E08" w:rsidRPr="00D66E08" w:rsidRDefault="00D66E08" w:rsidP="00D66E08">
      <w:pPr>
        <w:pStyle w:val="a9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pograf-Regular" w:cs="Tipograf-Regular"/>
          <w:b/>
          <w:bCs/>
          <w:color w:val="000000"/>
          <w:sz w:val="20"/>
          <w:szCs w:val="20"/>
          <w:rtl/>
        </w:rPr>
      </w:pPr>
      <w:r w:rsidRPr="00D66E08">
        <w:rPr>
          <w:rFonts w:ascii="Tipograf-Regular" w:cs="Tipograf-Regular" w:hint="cs"/>
          <w:b/>
          <w:bCs/>
          <w:color w:val="000000"/>
          <w:sz w:val="20"/>
          <w:szCs w:val="20"/>
          <w:rtl/>
        </w:rPr>
        <w:t>נא לחתום בתחתית כל עמוד.</w:t>
      </w:r>
    </w:p>
    <w:sectPr w:rsidR="00D66E08" w:rsidRPr="00D66E08" w:rsidSect="0003684A">
      <w:headerReference w:type="default" r:id="rId7"/>
      <w:footerReference w:type="default" r:id="rId8"/>
      <w:pgSz w:w="11906" w:h="16838"/>
      <w:pgMar w:top="1440" w:right="1797" w:bottom="1644" w:left="851" w:header="720" w:footer="137" w:gutter="0"/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C5CF1" w:rsidRDefault="001C5CF1" w:rsidP="0000243B">
      <w:pPr>
        <w:spacing w:after="0" w:line="240" w:lineRule="auto"/>
      </w:pPr>
      <w:r>
        <w:separator/>
      </w:r>
    </w:p>
  </w:endnote>
  <w:endnote w:type="continuationSeparator" w:id="0">
    <w:p w:rsidR="001C5CF1" w:rsidRDefault="001C5CF1" w:rsidP="00002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pograf-Regular">
    <w:altName w:val="Arial"/>
    <w:charset w:val="B1"/>
    <w:family w:val="auto"/>
    <w:notTrueType/>
    <w:pitch w:val="default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pograf-Bold">
    <w:altName w:val="Arial"/>
    <w:charset w:val="B1"/>
    <w:family w:val="auto"/>
    <w:notTrueType/>
    <w:pitch w:val="default"/>
    <w:sig w:usb0="00000801" w:usb1="00000000" w:usb2="00000000" w:usb3="00000000" w:csb0="00000020" w:csb1="00000000"/>
  </w:font>
  <w:font w:name="MinionPro-Regular">
    <w:altName w:val="Cambria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96695129"/>
      <w:docPartObj>
        <w:docPartGallery w:val="Page Numbers (Bottom of Page)"/>
        <w:docPartUnique/>
      </w:docPartObj>
    </w:sdtPr>
    <w:sdtEndPr/>
    <w:sdtContent>
      <w:p w:rsidR="0003684A" w:rsidRDefault="00B50C54" w:rsidP="0003684A">
        <w:pPr>
          <w:pStyle w:val="a5"/>
          <w:ind w:firstLine="36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D93" w:rsidRPr="006A3D93">
          <w:rPr>
            <w:rFonts w:cs="Calibri"/>
            <w:noProof/>
            <w:rtl/>
            <w:lang w:val="he-IL"/>
          </w:rPr>
          <w:t>4</w:t>
        </w:r>
        <w:r>
          <w:rPr>
            <w:rFonts w:cs="Calibri"/>
            <w:noProof/>
            <w:lang w:val="he-IL"/>
          </w:rPr>
          <w:fldChar w:fldCharType="end"/>
        </w:r>
        <w:r w:rsidR="0003684A">
          <w:rPr>
            <w:rFonts w:hint="cs"/>
            <w:rtl/>
          </w:rPr>
          <w:tab/>
        </w:r>
        <w:r w:rsidR="0003684A">
          <w:rPr>
            <w:rFonts w:hint="cs"/>
            <w:rtl/>
          </w:rPr>
          <w:tab/>
          <w:t>חתימה______________</w:t>
        </w:r>
      </w:p>
    </w:sdtContent>
  </w:sdt>
  <w:p w:rsidR="00817B1F" w:rsidRDefault="00817B1F" w:rsidP="00036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C5CF1" w:rsidRDefault="001C5CF1" w:rsidP="0000243B">
      <w:pPr>
        <w:spacing w:after="0" w:line="240" w:lineRule="auto"/>
      </w:pPr>
      <w:r>
        <w:separator/>
      </w:r>
    </w:p>
  </w:footnote>
  <w:footnote w:type="continuationSeparator" w:id="0">
    <w:p w:rsidR="001C5CF1" w:rsidRDefault="001C5CF1" w:rsidP="00002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7B1F" w:rsidRDefault="00817B1F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-386163</wp:posOffset>
          </wp:positionH>
          <wp:positionV relativeFrom="paragraph">
            <wp:posOffset>-75537</wp:posOffset>
          </wp:positionV>
          <wp:extent cx="2175510" cy="1105231"/>
          <wp:effectExtent l="19050" t="0" r="0" b="0"/>
          <wp:wrapNone/>
          <wp:docPr id="2" name="תמונה 2" descr="לוגו יחיד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לוגו יחידה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510" cy="1105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C5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4562475</wp:posOffset>
              </wp:positionH>
              <wp:positionV relativeFrom="paragraph">
                <wp:posOffset>-438150</wp:posOffset>
              </wp:positionV>
              <wp:extent cx="1857375" cy="1866900"/>
              <wp:effectExtent l="0" t="0" r="0" b="0"/>
              <wp:wrapSquare wrapText="bothSides"/>
              <wp:docPr id="3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57375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F0574B" id=" 1" o:spid="_x0000_s1026" style="position:absolute;left:0;text-align:left;margin-left:359.25pt;margin-top:-34.5pt;width:146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" filled="f" stroked="f">
              <v:path arrowok="t"/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6575"/>
          <wp:effectExtent l="19050" t="0" r="3810" b="0"/>
          <wp:wrapNone/>
          <wp:docPr id="1" name="תמונה 0" descr="lett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0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78B0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8006077"/>
    <w:multiLevelType w:val="multilevel"/>
    <w:tmpl w:val="1AC41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B6A69A6"/>
    <w:multiLevelType w:val="hybridMultilevel"/>
    <w:tmpl w:val="9472870A"/>
    <w:lvl w:ilvl="0" w:tplc="03B6AC5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pograf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33F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E034EE"/>
    <w:multiLevelType w:val="multilevel"/>
    <w:tmpl w:val="081205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45C1D9E"/>
    <w:multiLevelType w:val="multilevel"/>
    <w:tmpl w:val="8FC4FD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4F15CDC"/>
    <w:multiLevelType w:val="multilevel"/>
    <w:tmpl w:val="390871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D2234DB"/>
    <w:multiLevelType w:val="hybridMultilevel"/>
    <w:tmpl w:val="2C925292"/>
    <w:lvl w:ilvl="0" w:tplc="96F016FC">
      <w:start w:val="1"/>
      <w:numFmt w:val="decimal"/>
      <w:lvlText w:val="%1."/>
      <w:lvlJc w:val="left"/>
      <w:pPr>
        <w:ind w:left="840" w:hanging="360"/>
      </w:pPr>
      <w:rPr>
        <w:rFonts w:hint="default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2E774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FC7D75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D995CB7"/>
    <w:multiLevelType w:val="hybridMultilevel"/>
    <w:tmpl w:val="4A7CDD02"/>
    <w:lvl w:ilvl="0" w:tplc="44DAD664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6258E"/>
    <w:multiLevelType w:val="multilevel"/>
    <w:tmpl w:val="F2148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7CD4685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9D2377E"/>
    <w:multiLevelType w:val="multilevel"/>
    <w:tmpl w:val="56E63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9FB2B87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AB779AB"/>
    <w:multiLevelType w:val="multilevel"/>
    <w:tmpl w:val="F1BC5F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6021874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8777A0E"/>
    <w:multiLevelType w:val="multilevel"/>
    <w:tmpl w:val="9B942C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CB1146F"/>
    <w:multiLevelType w:val="multilevel"/>
    <w:tmpl w:val="AE86D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E917D67"/>
    <w:multiLevelType w:val="multilevel"/>
    <w:tmpl w:val="390871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3DA5448"/>
    <w:multiLevelType w:val="multilevel"/>
    <w:tmpl w:val="B254D5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5807A0B"/>
    <w:multiLevelType w:val="multilevel"/>
    <w:tmpl w:val="10723B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6225319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62C35D0"/>
    <w:multiLevelType w:val="multilevel"/>
    <w:tmpl w:val="B57E4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92D034B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A5E3FE4"/>
    <w:multiLevelType w:val="multilevel"/>
    <w:tmpl w:val="10723B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AD215F5"/>
    <w:multiLevelType w:val="multilevel"/>
    <w:tmpl w:val="28FE0D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C4378F3"/>
    <w:multiLevelType w:val="multilevel"/>
    <w:tmpl w:val="3AF8C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3"/>
  </w:num>
  <w:num w:numId="5">
    <w:abstractNumId w:val="13"/>
  </w:num>
  <w:num w:numId="6">
    <w:abstractNumId w:val="20"/>
  </w:num>
  <w:num w:numId="7">
    <w:abstractNumId w:val="18"/>
  </w:num>
  <w:num w:numId="8">
    <w:abstractNumId w:val="5"/>
  </w:num>
  <w:num w:numId="9">
    <w:abstractNumId w:val="26"/>
  </w:num>
  <w:num w:numId="10">
    <w:abstractNumId w:val="1"/>
  </w:num>
  <w:num w:numId="11">
    <w:abstractNumId w:val="23"/>
  </w:num>
  <w:num w:numId="12">
    <w:abstractNumId w:val="25"/>
  </w:num>
  <w:num w:numId="13">
    <w:abstractNumId w:val="11"/>
  </w:num>
  <w:num w:numId="14">
    <w:abstractNumId w:val="21"/>
  </w:num>
  <w:num w:numId="15">
    <w:abstractNumId w:val="4"/>
  </w:num>
  <w:num w:numId="16">
    <w:abstractNumId w:val="22"/>
  </w:num>
  <w:num w:numId="17">
    <w:abstractNumId w:val="24"/>
  </w:num>
  <w:num w:numId="18">
    <w:abstractNumId w:val="16"/>
  </w:num>
  <w:num w:numId="19">
    <w:abstractNumId w:val="14"/>
  </w:num>
  <w:num w:numId="20">
    <w:abstractNumId w:val="0"/>
  </w:num>
  <w:num w:numId="21">
    <w:abstractNumId w:val="27"/>
  </w:num>
  <w:num w:numId="22">
    <w:abstractNumId w:val="9"/>
  </w:num>
  <w:num w:numId="23">
    <w:abstractNumId w:val="12"/>
  </w:num>
  <w:num w:numId="24">
    <w:abstractNumId w:val="17"/>
  </w:num>
  <w:num w:numId="25">
    <w:abstractNumId w:val="19"/>
  </w:num>
  <w:num w:numId="26">
    <w:abstractNumId w:val="6"/>
  </w:num>
  <w:num w:numId="27">
    <w:abstractNumId w:val="1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66"/>
    <w:rsid w:val="0000243B"/>
    <w:rsid w:val="0003684A"/>
    <w:rsid w:val="001C5CF1"/>
    <w:rsid w:val="001E54FA"/>
    <w:rsid w:val="00236657"/>
    <w:rsid w:val="002A2480"/>
    <w:rsid w:val="002F4DDC"/>
    <w:rsid w:val="003D1E2F"/>
    <w:rsid w:val="00442B2E"/>
    <w:rsid w:val="004B5295"/>
    <w:rsid w:val="004D31CC"/>
    <w:rsid w:val="00542A1F"/>
    <w:rsid w:val="005943AC"/>
    <w:rsid w:val="006273C0"/>
    <w:rsid w:val="00673E5C"/>
    <w:rsid w:val="00697655"/>
    <w:rsid w:val="006A3D93"/>
    <w:rsid w:val="00720F24"/>
    <w:rsid w:val="0076197A"/>
    <w:rsid w:val="007C2C2C"/>
    <w:rsid w:val="008143CB"/>
    <w:rsid w:val="00817B1F"/>
    <w:rsid w:val="008311AF"/>
    <w:rsid w:val="00850330"/>
    <w:rsid w:val="008E1767"/>
    <w:rsid w:val="00940666"/>
    <w:rsid w:val="009B61FC"/>
    <w:rsid w:val="00B50C54"/>
    <w:rsid w:val="00B52DEF"/>
    <w:rsid w:val="00B97C60"/>
    <w:rsid w:val="00C232E1"/>
    <w:rsid w:val="00C54E52"/>
    <w:rsid w:val="00C92F32"/>
    <w:rsid w:val="00CA18C1"/>
    <w:rsid w:val="00D66E08"/>
    <w:rsid w:val="00F0239D"/>
    <w:rsid w:val="00F61DC7"/>
    <w:rsid w:val="00FE6614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FA33940-4256-E240-A6F7-137965FB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3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24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00243B"/>
  </w:style>
  <w:style w:type="paragraph" w:styleId="a5">
    <w:name w:val="footer"/>
    <w:basedOn w:val="a"/>
    <w:link w:val="a6"/>
    <w:uiPriority w:val="99"/>
    <w:unhideWhenUsed/>
    <w:rsid w:val="000024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0243B"/>
  </w:style>
  <w:style w:type="paragraph" w:styleId="a7">
    <w:name w:val="Balloon Text"/>
    <w:basedOn w:val="a"/>
    <w:link w:val="a8"/>
    <w:uiPriority w:val="99"/>
    <w:semiHidden/>
    <w:unhideWhenUsed/>
    <w:rsid w:val="0000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0243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D31CC"/>
    <w:pPr>
      <w:ind w:left="720"/>
      <w:contextualSpacing/>
    </w:pPr>
  </w:style>
  <w:style w:type="table" w:styleId="aa">
    <w:name w:val="Table Grid"/>
    <w:basedOn w:val="a1"/>
    <w:uiPriority w:val="59"/>
    <w:rsid w:val="00F61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Application%20Data\Microsoft\Templates\HaleluLogo.dotx" TargetMode="External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HaleluLogo.dotx</Template>
  <TotalTime>1</TotalTime>
  <Pages>4</Pages>
  <Words>1666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David Yellin</Company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משתמש אורח</cp:lastModifiedBy>
  <cp:revision>2</cp:revision>
  <cp:lastPrinted>2013-06-02T08:28:00Z</cp:lastPrinted>
  <dcterms:created xsi:type="dcterms:W3CDTF">2021-01-26T12:16:00Z</dcterms:created>
  <dcterms:modified xsi:type="dcterms:W3CDTF">2021-01-26T12:16:00Z</dcterms:modified>
</cp:coreProperties>
</file>